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D8A" w:rsidRPr="00413CE3" w:rsidRDefault="00463D8A" w:rsidP="00043D0E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463D8A" w:rsidRPr="00413CE3" w:rsidRDefault="00463D8A" w:rsidP="00C457F2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413CE3">
        <w:rPr>
          <w:rFonts w:ascii="Times New Roman" w:hAnsi="Times New Roman"/>
          <w:b/>
          <w:sz w:val="24"/>
          <w:szCs w:val="24"/>
        </w:rPr>
        <w:t>Ход урока</w:t>
      </w:r>
    </w:p>
    <w:tbl>
      <w:tblPr>
        <w:tblpPr w:leftFromText="180" w:rightFromText="180" w:vertAnchor="text" w:tblpX="-528" w:tblpY="1"/>
        <w:tblOverlap w:val="never"/>
        <w:tblW w:w="15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3935"/>
        <w:gridCol w:w="1735"/>
        <w:gridCol w:w="2127"/>
        <w:gridCol w:w="1984"/>
        <w:gridCol w:w="2126"/>
        <w:gridCol w:w="1842"/>
      </w:tblGrid>
      <w:tr w:rsidR="00463D8A" w:rsidRPr="00413CE3" w:rsidTr="001863EF">
        <w:trPr>
          <w:trHeight w:val="348"/>
        </w:trPr>
        <w:tc>
          <w:tcPr>
            <w:tcW w:w="1985" w:type="dxa"/>
            <w:vMerge w:val="restart"/>
          </w:tcPr>
          <w:p w:rsidR="00463D8A" w:rsidRPr="00413CE3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63D8A" w:rsidRPr="00213964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964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3935" w:type="dxa"/>
            <w:vMerge w:val="restart"/>
          </w:tcPr>
          <w:p w:rsidR="00463D8A" w:rsidRPr="00413CE3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63D8A" w:rsidRPr="00213964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964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735" w:type="dxa"/>
            <w:vMerge w:val="restart"/>
          </w:tcPr>
          <w:p w:rsidR="00463D8A" w:rsidRPr="00413CE3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63D8A" w:rsidRPr="00213964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964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8079" w:type="dxa"/>
            <w:gridSpan w:val="4"/>
          </w:tcPr>
          <w:p w:rsidR="00463D8A" w:rsidRPr="00213964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964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463D8A" w:rsidRPr="00413CE3" w:rsidTr="001863EF">
        <w:trPr>
          <w:trHeight w:val="465"/>
        </w:trPr>
        <w:tc>
          <w:tcPr>
            <w:tcW w:w="1985" w:type="dxa"/>
            <w:vMerge/>
          </w:tcPr>
          <w:p w:rsidR="00463D8A" w:rsidRPr="00413CE3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935" w:type="dxa"/>
            <w:vMerge/>
          </w:tcPr>
          <w:p w:rsidR="00463D8A" w:rsidRPr="00413CE3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:rsidR="00463D8A" w:rsidRPr="00413CE3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</w:tcPr>
          <w:p w:rsidR="00463D8A" w:rsidRPr="00213964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964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</w:p>
        </w:tc>
        <w:tc>
          <w:tcPr>
            <w:tcW w:w="1984" w:type="dxa"/>
          </w:tcPr>
          <w:p w:rsidR="00463D8A" w:rsidRPr="00213964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964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2126" w:type="dxa"/>
          </w:tcPr>
          <w:p w:rsidR="00463D8A" w:rsidRPr="008F7E1B" w:rsidRDefault="00463D8A" w:rsidP="001863E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E1B"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1842" w:type="dxa"/>
          </w:tcPr>
          <w:p w:rsidR="00463D8A" w:rsidRPr="00213964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964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</w:p>
        </w:tc>
      </w:tr>
      <w:tr w:rsidR="00463D8A" w:rsidRPr="00413CE3" w:rsidTr="001863EF">
        <w:tc>
          <w:tcPr>
            <w:tcW w:w="1985" w:type="dxa"/>
          </w:tcPr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413CE3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Организационный момент, мотивация к учебной деятельности </w:t>
            </w: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>создание доброжелательной атмосферы, мотивация на учёбу, создание ситуации успеха.</w:t>
            </w:r>
          </w:p>
        </w:tc>
        <w:tc>
          <w:tcPr>
            <w:tcW w:w="3935" w:type="dxa"/>
          </w:tcPr>
          <w:p w:rsidR="00463D8A" w:rsidRPr="00C06EE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C06EEA">
              <w:rPr>
                <w:rFonts w:ascii="Times New Roman" w:hAnsi="Times New Roman"/>
                <w:b/>
                <w:sz w:val="24"/>
                <w:szCs w:val="24"/>
              </w:rPr>
              <w:t xml:space="preserve">Приветственное слово учителя: </w:t>
            </w: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413CE3">
              <w:rPr>
                <w:rFonts w:ascii="Times New Roman" w:hAnsi="Times New Roman"/>
                <w:color w:val="000000"/>
                <w:sz w:val="24"/>
                <w:szCs w:val="24"/>
              </w:rPr>
              <w:t>Добрый день, дорогие ребята!</w:t>
            </w: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13CE3">
              <w:rPr>
                <w:rFonts w:ascii="Times New Roman" w:hAnsi="Times New Roman"/>
                <w:sz w:val="24"/>
                <w:szCs w:val="24"/>
              </w:rPr>
              <w:t>Я рада, что у вас хорошее настроение, и надеюсь, что мы с вами сегодня очень дружно и активно поработаем. В этом я даже не сомневаюсь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-Мы начинаем урок русского языка.</w:t>
            </w:r>
          </w:p>
          <w:p w:rsidR="00463D8A" w:rsidRPr="00067FC2" w:rsidRDefault="00463D8A" w:rsidP="00B43E37">
            <w:pPr>
              <w:pStyle w:val="NoSpacing"/>
              <w:rPr>
                <w:rFonts w:ascii="Arial" w:hAnsi="Arial" w:cs="Arial"/>
                <w:sz w:val="21"/>
                <w:szCs w:val="21"/>
              </w:rPr>
            </w:pPr>
            <w:r w:rsidRPr="00C06EEA">
              <w:rPr>
                <w:rFonts w:ascii="Times New Roman" w:hAnsi="Times New Roman"/>
                <w:b/>
                <w:sz w:val="24"/>
                <w:szCs w:val="24"/>
              </w:rPr>
              <w:t>(Слайд № 1)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463D8A" w:rsidRPr="00067FC2" w:rsidRDefault="00463D8A" w:rsidP="00067FC2">
            <w:pPr>
              <w:shd w:val="clear" w:color="auto" w:fill="FFFFFF"/>
              <w:spacing w:line="240" w:lineRule="auto"/>
              <w:ind w:right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35" w:type="dxa"/>
          </w:tcPr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Приветствуют учителя, гостей урока. Проверяют готовность к уроку, психологически настраиваются на урок.</w:t>
            </w:r>
          </w:p>
          <w:p w:rsidR="00463D8A" w:rsidRPr="008F7E1B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>елание приобретать новые знания, умения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Pr="007C0C94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Вступать в диалог с 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>учителем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D8A" w:rsidRPr="00213964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213964">
              <w:rPr>
                <w:rFonts w:ascii="Times New Roman" w:hAnsi="Times New Roman"/>
                <w:sz w:val="24"/>
                <w:szCs w:val="24"/>
              </w:rPr>
              <w:t>Волевая саморегуляция.</w:t>
            </w:r>
          </w:p>
        </w:tc>
      </w:tr>
      <w:tr w:rsidR="00463D8A" w:rsidRPr="00413CE3" w:rsidTr="00137534">
        <w:trPr>
          <w:trHeight w:val="5093"/>
        </w:trPr>
        <w:tc>
          <w:tcPr>
            <w:tcW w:w="1985" w:type="dxa"/>
          </w:tcPr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Pr="00413C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.Актуализация </w:t>
            </w: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3C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знаний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Pr="007E3512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Цель: актуализация</w:t>
            </w:r>
            <w:r w:rsidRPr="007E351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прежни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 знаний</w:t>
            </w:r>
            <w:r w:rsidRPr="007E351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навык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ов и умений, непосредственно связанных</w:t>
            </w:r>
            <w:r w:rsidRPr="007E351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 темой урока; подготовка учащихся к работе на уроке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413C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Постановка цели и задач урока</w:t>
            </w:r>
          </w:p>
          <w:p w:rsidR="00463D8A" w:rsidRPr="00413CE3" w:rsidRDefault="00463D8A" w:rsidP="007E3512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создание проблемной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ситуации, 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>прогнозирова</w:t>
            </w:r>
            <w:r>
              <w:rPr>
                <w:rFonts w:ascii="Times New Roman" w:hAnsi="Times New Roman"/>
                <w:sz w:val="24"/>
                <w:szCs w:val="24"/>
              </w:rPr>
              <w:t>ние предстоящей деятельности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35" w:type="dxa"/>
          </w:tcPr>
          <w:p w:rsidR="00463D8A" w:rsidRDefault="00463D8A" w:rsidP="001863EF">
            <w:pPr>
              <w:pStyle w:val="NormalWeb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Теоретическая разминка</w:t>
            </w:r>
            <w:r w:rsidRPr="00446B3C">
              <w:rPr>
                <w:b/>
              </w:rPr>
              <w:t>.</w:t>
            </w:r>
            <w:r>
              <w:rPr>
                <w:b/>
              </w:rPr>
              <w:t xml:space="preserve">  (Слайд № 2)  Приложение 1.</w:t>
            </w:r>
          </w:p>
          <w:p w:rsidR="00463D8A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13CE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- Я предлагаю вам поработать со схемой. (Синтаксис. Синтаксические единицы)</w:t>
            </w:r>
            <w:r w:rsidRPr="00413CE3">
              <w:rPr>
                <w:color w:val="000000"/>
              </w:rPr>
              <w:t xml:space="preserve"> </w:t>
            </w:r>
          </w:p>
          <w:p w:rsidR="00463D8A" w:rsidRPr="00C06EEA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(Слайд № 3</w:t>
            </w:r>
            <w:r w:rsidRPr="00C06EEA">
              <w:rPr>
                <w:b/>
                <w:color w:val="000000"/>
              </w:rPr>
              <w:t>)</w:t>
            </w:r>
          </w:p>
          <w:p w:rsidR="00463D8A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-Синтаксис – это</w:t>
            </w:r>
            <w:r w:rsidRPr="005A0639">
              <w:rPr>
                <w:b/>
                <w:color w:val="000000"/>
              </w:rPr>
              <w:t>…</w:t>
            </w:r>
            <w:r>
              <w:rPr>
                <w:b/>
                <w:color w:val="000000"/>
              </w:rPr>
              <w:t xml:space="preserve">  (Слайд № 4</w:t>
            </w:r>
            <w:r w:rsidRPr="005A0639">
              <w:rPr>
                <w:b/>
                <w:color w:val="000000"/>
              </w:rPr>
              <w:t>)</w:t>
            </w:r>
          </w:p>
          <w:p w:rsidR="00463D8A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-Из чего состоит словосочетание? </w:t>
            </w:r>
          </w:p>
          <w:p w:rsidR="00463D8A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(Из слов. Слово – это основная единица речи. Оно служит для наименования предметов, их признаков, явлений и их отношений.)</w:t>
            </w:r>
          </w:p>
          <w:p w:rsidR="00463D8A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b/>
                <w:color w:val="000000"/>
              </w:rPr>
              <w:t xml:space="preserve">Давайте составим цепочку. (Слайд № 5) </w:t>
            </w:r>
          </w:p>
          <w:p w:rsidR="00463D8A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-Какое время года изображено на слайде? (Осень) </w:t>
            </w:r>
          </w:p>
          <w:p w:rsidR="00463D8A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-Возьмите слово «осень» и составьте с ним словосочетание, потом предложение, затем текст.</w:t>
            </w:r>
          </w:p>
          <w:p w:rsidR="00463D8A" w:rsidRPr="00C06EEA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Докажите, что это слово, словосочетание, предложение, текст.</w:t>
            </w:r>
          </w:p>
          <w:p w:rsidR="00463D8A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Вернемся к предложению. Из чего состоит грамматическая основа? Как называется предложение, в котором грамматическая основа выражена двумя главными членами? </w:t>
            </w:r>
            <w:r w:rsidRPr="00413CE3">
              <w:rPr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color w:val="000000"/>
              </w:rPr>
              <w:t xml:space="preserve">             </w:t>
            </w:r>
          </w:p>
          <w:p w:rsidR="00463D8A" w:rsidRPr="00413CE3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</w:pPr>
            <w:r w:rsidRPr="00413CE3">
              <w:rPr>
                <w:color w:val="000000"/>
              </w:rPr>
              <w:t xml:space="preserve">- </w:t>
            </w:r>
            <w:r w:rsidRPr="00413CE3">
              <w:t>Сформулируйте тему урока и цель</w:t>
            </w:r>
            <w:r>
              <w:t>.</w:t>
            </w:r>
            <w:r w:rsidRPr="00413CE3">
              <w:t xml:space="preserve">  </w:t>
            </w:r>
          </w:p>
          <w:p w:rsidR="00463D8A" w:rsidRPr="00413CE3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Pr="00413CE3">
              <w:t>О чём будем говорить на уроке?</w:t>
            </w:r>
          </w:p>
          <w:p w:rsidR="00463D8A" w:rsidRPr="00413CE3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Pr="00413CE3">
              <w:t>Что мы сегодня на уроке должны сделать?</w:t>
            </w:r>
          </w:p>
          <w:p w:rsidR="00463D8A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</w:pPr>
            <w:r>
              <w:t xml:space="preserve"> (</w:t>
            </w:r>
            <w:r w:rsidRPr="00413CE3">
              <w:t xml:space="preserve">Сегодня мы повторим, обобщим и расширим знания о </w:t>
            </w:r>
            <w:r>
              <w:t>двусоставном предложении)</w:t>
            </w:r>
            <w:r w:rsidRPr="00413CE3">
              <w:t xml:space="preserve">        </w:t>
            </w:r>
          </w:p>
          <w:p w:rsidR="00463D8A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46B3C">
              <w:t xml:space="preserve"> </w:t>
            </w:r>
            <w:r w:rsidRPr="00446B3C">
              <w:rPr>
                <w:b/>
                <w:color w:val="000000"/>
              </w:rPr>
              <w:t xml:space="preserve"> Запишите число, тему урока.</w:t>
            </w:r>
            <w:r w:rsidRPr="00446B3C">
              <w:rPr>
                <w:color w:val="000000"/>
              </w:rPr>
              <w:t xml:space="preserve"> </w:t>
            </w:r>
          </w:p>
          <w:p w:rsidR="00463D8A" w:rsidRPr="00413CE3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</w:pPr>
            <w:r>
              <w:rPr>
                <w:b/>
                <w:color w:val="000000"/>
              </w:rPr>
              <w:t>(Слайд № 6</w:t>
            </w:r>
            <w:r w:rsidRPr="002B42BE">
              <w:rPr>
                <w:b/>
                <w:color w:val="000000"/>
              </w:rPr>
              <w:t xml:space="preserve">)                                                                                                                                                </w:t>
            </w:r>
          </w:p>
          <w:p w:rsidR="00463D8A" w:rsidRPr="00413CE3" w:rsidRDefault="00463D8A" w:rsidP="001863EF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13CE3">
              <w:t xml:space="preserve">            </w:t>
            </w:r>
          </w:p>
        </w:tc>
        <w:tc>
          <w:tcPr>
            <w:tcW w:w="1735" w:type="dxa"/>
          </w:tcPr>
          <w:p w:rsidR="00463D8A" w:rsidRPr="008F7E1B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Работают со схемой. 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8F7E1B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F7E1B">
              <w:rPr>
                <w:rFonts w:ascii="Times New Roman" w:hAnsi="Times New Roman"/>
                <w:sz w:val="24"/>
                <w:szCs w:val="24"/>
              </w:rPr>
              <w:t>Отвечают на поставленные вопросы</w:t>
            </w:r>
            <w:r>
              <w:rPr>
                <w:rFonts w:ascii="Times New Roman" w:hAnsi="Times New Roman"/>
                <w:sz w:val="24"/>
                <w:szCs w:val="24"/>
              </w:rPr>
              <w:t>. С</w:t>
            </w:r>
            <w:r w:rsidRPr="008F7E1B">
              <w:rPr>
                <w:rFonts w:ascii="Times New Roman" w:hAnsi="Times New Roman"/>
                <w:sz w:val="24"/>
                <w:szCs w:val="24"/>
              </w:rPr>
              <w:t xml:space="preserve">оздают сообщение о </w:t>
            </w:r>
            <w:r>
              <w:rPr>
                <w:rFonts w:ascii="Times New Roman" w:hAnsi="Times New Roman"/>
                <w:sz w:val="24"/>
                <w:szCs w:val="24"/>
              </w:rPr>
              <w:t>единицах синтаксиса.</w:t>
            </w:r>
          </w:p>
          <w:p w:rsidR="00463D8A" w:rsidRPr="00C06EE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8F7E1B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F7E1B">
              <w:rPr>
                <w:rFonts w:ascii="Times New Roman" w:hAnsi="Times New Roman"/>
                <w:sz w:val="24"/>
                <w:szCs w:val="24"/>
              </w:rPr>
              <w:t>Формулируют тему и цели урока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Pr="00043C67" w:rsidRDefault="00463D8A" w:rsidP="00F93EF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Записывают число, тему </w:t>
            </w:r>
            <w:r w:rsidRPr="008F7E1B">
              <w:rPr>
                <w:rFonts w:ascii="Times New Roman" w:hAnsi="Times New Roman"/>
                <w:sz w:val="24"/>
                <w:szCs w:val="24"/>
              </w:rPr>
              <w:t>урока на маршрутных листах.</w:t>
            </w:r>
          </w:p>
        </w:tc>
        <w:tc>
          <w:tcPr>
            <w:tcW w:w="2127" w:type="dxa"/>
          </w:tcPr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413C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>онимать информацию;</w:t>
            </w:r>
          </w:p>
          <w:p w:rsidR="00463D8A" w:rsidRPr="00413CE3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413CE3">
              <w:rPr>
                <w:rFonts w:ascii="Times New Roman" w:hAnsi="Times New Roman"/>
                <w:sz w:val="24"/>
                <w:szCs w:val="24"/>
              </w:rPr>
              <w:t>осуществлять операции анализа, синтеза, сравнения, делать обобщения, выводы.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446B3C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выделение и формулирование познавательной цели.</w:t>
            </w: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навыков работы по алгоритму.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познавательных интересов.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Формулировать свое мнение, аргументировать его с помощью сведений.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Выражать свои мысли с достаточной полнотой и точностью.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Выражать свои мысли с достаточной полнотой и точностью.</w:t>
            </w:r>
          </w:p>
        </w:tc>
        <w:tc>
          <w:tcPr>
            <w:tcW w:w="1842" w:type="dxa"/>
          </w:tcPr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>декватно оценивать свои достижения, осознавать возникающие трудности, искать их причины и пути преодоления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>ринимать и сохранять учебную задачу.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3D8A" w:rsidRPr="00413CE3" w:rsidTr="00F93EF5">
        <w:trPr>
          <w:trHeight w:val="3109"/>
        </w:trPr>
        <w:tc>
          <w:tcPr>
            <w:tcW w:w="1985" w:type="dxa"/>
          </w:tcPr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413CE3">
              <w:rPr>
                <w:rFonts w:ascii="Times New Roman" w:hAnsi="Times New Roman"/>
                <w:b/>
                <w:sz w:val="24"/>
                <w:szCs w:val="24"/>
              </w:rPr>
              <w:t>Обобщение и систематизация знаний</w:t>
            </w: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 xml:space="preserve"> разви</w:t>
            </w:r>
            <w:r>
              <w:rPr>
                <w:rFonts w:ascii="Times New Roman" w:hAnsi="Times New Roman"/>
                <w:sz w:val="24"/>
                <w:szCs w:val="24"/>
              </w:rPr>
              <w:t>тие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 xml:space="preserve"> умения   применять </w:t>
            </w:r>
            <w:r>
              <w:rPr>
                <w:rFonts w:ascii="Times New Roman" w:hAnsi="Times New Roman"/>
                <w:sz w:val="24"/>
                <w:szCs w:val="24"/>
              </w:rPr>
              <w:t>полученные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 xml:space="preserve"> знания.</w:t>
            </w:r>
          </w:p>
          <w:p w:rsidR="00463D8A" w:rsidRPr="00413CE3" w:rsidRDefault="00463D8A" w:rsidP="001863EF">
            <w:pPr>
              <w:pStyle w:val="NoSpacing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Pr="00413CE3" w:rsidRDefault="00463D8A" w:rsidP="00CE5267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5" w:type="dxa"/>
          </w:tcPr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Работа с текстом.</w:t>
            </w: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1. Восстановите.  Задание по рядам.</w:t>
            </w:r>
          </w:p>
          <w:p w:rsidR="00463D8A" w:rsidRPr="00804F90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804F9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Найдите 2 задание</w:t>
            </w:r>
            <w:r w:rsidRPr="00804F90">
              <w:rPr>
                <w:rFonts w:ascii="Times New Roman" w:hAnsi="Times New Roman"/>
                <w:bCs/>
                <w:iCs/>
                <w:sz w:val="24"/>
                <w:szCs w:val="24"/>
              </w:rPr>
              <w:t>. Прочитайте.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463D8A" w:rsidRDefault="00463D8A" w:rsidP="001863EF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Что у 1 ряда и что нужно составить? (из слов предложение и объяснить значение слова «пеленой»)</w:t>
            </w:r>
          </w:p>
          <w:p w:rsidR="00463D8A" w:rsidRDefault="00463D8A" w:rsidP="001863EF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Что у 2 ряда и что нужно сделать? (из предложений составить текст)</w:t>
            </w:r>
          </w:p>
          <w:p w:rsidR="00463D8A" w:rsidRDefault="00463D8A" w:rsidP="001863EF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-Что у 3 ряда и что нужно сделать? (вставить слова и словосочетания в текст) </w:t>
            </w:r>
          </w:p>
          <w:p w:rsidR="00463D8A" w:rsidRDefault="00463D8A" w:rsidP="001863EF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Можно работать в паре.</w:t>
            </w:r>
          </w:p>
          <w:p w:rsidR="00463D8A" w:rsidRDefault="00463D8A" w:rsidP="0099311D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(Слайд  7</w:t>
            </w:r>
            <w:r w:rsidRPr="000D4E3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)</w:t>
            </w:r>
          </w:p>
          <w:p w:rsidR="00463D8A" w:rsidRDefault="00463D8A" w:rsidP="0099311D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B1522">
              <w:rPr>
                <w:rFonts w:ascii="Times New Roman" w:hAnsi="Times New Roman"/>
                <w:bCs/>
                <w:iCs/>
                <w:sz w:val="24"/>
                <w:szCs w:val="24"/>
              </w:rPr>
              <w:t>- Давайте проверим, что получилось?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463D8A" w:rsidRDefault="00463D8A" w:rsidP="0099311D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Есть ли общее в этих трех отрывках? (Тема, основная мысль)</w:t>
            </w:r>
          </w:p>
          <w:p w:rsidR="00463D8A" w:rsidRDefault="00463D8A" w:rsidP="0099311D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А можно ли это назвать текстом?</w:t>
            </w:r>
          </w:p>
          <w:p w:rsidR="00463D8A" w:rsidRPr="005B1522" w:rsidRDefault="00463D8A" w:rsidP="0099311D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Что нужно сделать? (Расставить части в определенной последовательности: 2 ряд, 3 ряд, 1 ряд)</w:t>
            </w:r>
          </w:p>
          <w:p w:rsidR="00463D8A" w:rsidRDefault="00463D8A" w:rsidP="005B1522">
            <w:pPr>
              <w:shd w:val="clear" w:color="auto" w:fill="FFFFFF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-Давайте вспомним признаки текста.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(Слайд № 8</w:t>
            </w:r>
            <w:r w:rsidRPr="003139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  <w:p w:rsidR="00463D8A" w:rsidRPr="005B1522" w:rsidRDefault="00463D8A" w:rsidP="005B1522">
            <w:pPr>
              <w:shd w:val="clear" w:color="auto" w:fill="FFFFFF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Приложение 2.</w:t>
            </w:r>
          </w:p>
          <w:p w:rsidR="00463D8A" w:rsidRPr="00DC247C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2.Анализ текста. (Слайд № 9)</w:t>
            </w: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E607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1)-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Теперь мы получили текст. Прочитайте выразительно получившийся текст. (Выслушать несколько вариантов)</w:t>
            </w: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E607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2)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Словарная работа. </w:t>
            </w: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Что такое пелена?  (Один ученик с 1 ряда зачитывает значение слова «пеленой» из словаря)  </w:t>
            </w: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(Слайд № 10</w:t>
            </w:r>
            <w:r w:rsidRPr="00B852E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 (Слайд № 11)</w:t>
            </w:r>
          </w:p>
          <w:p w:rsidR="00463D8A" w:rsidRPr="00DC247C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E607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3)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- Определите тему, основную мысль текста, заголовок. (Тема: Поздняя осень. Основная мысль: показать признаки поздней осени.</w:t>
            </w: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Заголовок: Поздняя осень.)</w:t>
            </w:r>
          </w:p>
          <w:p w:rsidR="00463D8A" w:rsidRDefault="00463D8A" w:rsidP="001863EF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На</w:t>
            </w:r>
            <w:r w:rsidRPr="00804F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сколько смысловых частей разбит текст</w:t>
            </w:r>
            <w:r w:rsidRPr="00804F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(3 части, 3 микротемы)</w:t>
            </w: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60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Определите стиль текста.</w:t>
            </w: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Стиль: художественный, т.к. воздействует на воображение читателя (функция), языковые средства: сравнение (как смола, как стекло), эпитеты (липкая грязь, прозрачная корочка и т.д.), метафоры (проплывают облака, легла мягким ковром, и т.д.), олицетворение (солнце редким гостем появляется, порыв пригнул, сорвал и т. д.)</w:t>
            </w:r>
          </w:p>
          <w:p w:rsidR="00463D8A" w:rsidRDefault="00463D8A" w:rsidP="007C0C94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7C0C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Определите тип текста.</w:t>
            </w:r>
          </w:p>
          <w:p w:rsidR="00463D8A" w:rsidRPr="00EF47A0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(Тип: повествование, т. к. рассказывается о последовательно сменяющих друг друга природных явлениях, много глаголов и т.д.)</w:t>
            </w: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463D8A" w:rsidRPr="00EF47A0" w:rsidRDefault="00463D8A" w:rsidP="00EF47A0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3. Работа с текстом. (Слайд № 11)</w:t>
            </w: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Что добавили в предложения? (Слова, словосочетания)</w:t>
            </w:r>
          </w:p>
          <w:p w:rsidR="00463D8A" w:rsidRPr="000E4CA6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Каким членом предложения является каждое из них и какой частью речи выражено?</w:t>
            </w: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4.Синтаксический разбор двусоставного предложения.</w:t>
            </w:r>
          </w:p>
          <w:p w:rsidR="00463D8A" w:rsidRPr="008A0A08" w:rsidRDefault="00463D8A" w:rsidP="001863EF">
            <w:pPr>
              <w:tabs>
                <w:tab w:val="left" w:pos="8106"/>
              </w:tabs>
              <w:spacing w:line="240" w:lineRule="auto"/>
              <w:ind w:righ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Произведите синтаксический разбор любого двусоставного предложения.</w:t>
            </w: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413CE3" w:rsidRDefault="00463D8A" w:rsidP="0076565A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463D8A" w:rsidRPr="00DC247C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над деформированным текстом.</w:t>
            </w:r>
          </w:p>
          <w:p w:rsidR="00463D8A" w:rsidRPr="00413CE3" w:rsidRDefault="00463D8A" w:rsidP="001863EF">
            <w:pPr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Зачитывают, объясняют.</w:t>
            </w: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 читают текст. Анализируют его.</w:t>
            </w: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8F7E1B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7E1B">
              <w:rPr>
                <w:rFonts w:ascii="Times New Roman" w:hAnsi="Times New Roman"/>
                <w:sz w:val="24"/>
                <w:szCs w:val="24"/>
              </w:rPr>
              <w:t xml:space="preserve">Учащиеся </w:t>
            </w:r>
          </w:p>
          <w:p w:rsidR="00463D8A" w:rsidRPr="008F7E1B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вопросы, доказывают свою точку зрения.</w:t>
            </w:r>
          </w:p>
          <w:p w:rsidR="00463D8A" w:rsidRPr="008F7E1B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F7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Дают развернутый ответы на вопросы.</w:t>
            </w: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8F7E1B">
              <w:rPr>
                <w:rFonts w:ascii="Times New Roman" w:hAnsi="Times New Roman"/>
                <w:sz w:val="24"/>
                <w:szCs w:val="24"/>
              </w:rPr>
              <w:t>есколько ребят работают у доски, комментируя свои действия  (по очереди)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Остальные на распечатках.</w:t>
            </w: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Делают разбор самостоятельно, один ученик на доске.</w:t>
            </w:r>
          </w:p>
          <w:p w:rsidR="00463D8A" w:rsidRDefault="00463D8A" w:rsidP="001863EF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413CE3" w:rsidRDefault="00463D8A" w:rsidP="001863EF">
            <w:pPr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F93EF5" w:rsidRDefault="00463D8A" w:rsidP="00F93E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создавать алгоритм деятельности при выполнении задания.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 xml:space="preserve"> логически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 xml:space="preserve"> умени</w:t>
            </w:r>
            <w:r>
              <w:rPr>
                <w:rFonts w:ascii="Times New Roman" w:hAnsi="Times New Roman"/>
                <w:sz w:val="24"/>
                <w:szCs w:val="24"/>
              </w:rPr>
              <w:t>я: анализ, сравнение, обобщение.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Понимать содержание текста, тему, коммуникативный замысел. 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анализировать текст, объяснять языковые явления и факты.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Воспроизводить по памяти изученный материал. Осуществлять для решения поставленных задач операции анализа, синтеза, сравнения, классификацию. 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Устанавливать причинно-следственные связи, делать обобщения, выводы.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полный синтаксический разбор.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внимательность.</w:t>
            </w: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навыков самоанализа, контроля своей работы и работы одноклассников.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385CEB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Уважительно относиться к иному мнению.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устойчивой мотивации к исследованию  текста.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385CEB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Уважительно относиться к иному мнению.</w:t>
            </w: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DC1C2C">
              <w:rPr>
                <w:rFonts w:ascii="Times New Roman" w:hAnsi="Times New Roman"/>
                <w:sz w:val="24"/>
                <w:szCs w:val="24"/>
              </w:rPr>
              <w:t>Требовательное отношение к себе и своей работе.</w:t>
            </w: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Чувство гордости при моральном следовании нормам.</w:t>
            </w: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385CEB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>монологической речи; создание благоприятн</w:t>
            </w:r>
            <w:r>
              <w:rPr>
                <w:rFonts w:ascii="Times New Roman" w:hAnsi="Times New Roman"/>
                <w:sz w:val="24"/>
                <w:szCs w:val="24"/>
              </w:rPr>
              <w:t>ой атмосферы заинтересованности. Уметь работать в паре.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Грамотно строить высказывание.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Давать развернутый ответ, выслушивать ответы своих товарищей.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принимать и обсуждать разные точки зрения и вырабатывать общую позицию. 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аргументировать свою точку зрения.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в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>ступать в диалог с учителем, одноклассник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ами, участвовать в общей беседе, 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>формулировать собственные мысли, отстаивать свою точку зрения.</w:t>
            </w: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76565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Свободно, правильно излагать свои мысли в письменной форме, высказывать и аргументировать свою позицию.</w:t>
            </w:r>
          </w:p>
        </w:tc>
        <w:tc>
          <w:tcPr>
            <w:tcW w:w="1842" w:type="dxa"/>
          </w:tcPr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 своих действий, контроль и коррекция действий.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13CE3">
              <w:rPr>
                <w:rFonts w:ascii="Times New Roman" w:hAnsi="Times New Roman"/>
                <w:sz w:val="24"/>
                <w:szCs w:val="24"/>
              </w:rPr>
              <w:t>декватно оценивать свои достижения, осознавать возникающие трудности, искать их причины и пути преодоления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E45112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задачу, планировать необходимые действия.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Концентрация воли для преодоления интеллектуальных затруднений.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Осознавать качество и уровень усвоения, корректировать свою работу.</w:t>
            </w: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D14002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Проектировать маршрут преодоления затруднений при выполнении задания.</w:t>
            </w:r>
          </w:p>
        </w:tc>
      </w:tr>
      <w:tr w:rsidR="00463D8A" w:rsidRPr="00413CE3" w:rsidTr="001863EF">
        <w:trPr>
          <w:trHeight w:val="70"/>
        </w:trPr>
        <w:tc>
          <w:tcPr>
            <w:tcW w:w="1985" w:type="dxa"/>
            <w:tcBorders>
              <w:top w:val="nil"/>
            </w:tcBorders>
          </w:tcPr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5.Информация о домашнем задании.</w:t>
            </w:r>
          </w:p>
        </w:tc>
        <w:tc>
          <w:tcPr>
            <w:tcW w:w="3935" w:type="dxa"/>
          </w:tcPr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430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Запишите домашнее задание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463D8A" w:rsidRPr="00FC071D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(Слайд № 12)</w:t>
            </w:r>
          </w:p>
          <w:p w:rsidR="00463D8A" w:rsidRPr="00EE4301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Составьте текст на тему «Осень в ….». Сделайте синтаксический разбор одного двусоставного предложения. </w:t>
            </w:r>
          </w:p>
        </w:tc>
        <w:tc>
          <w:tcPr>
            <w:tcW w:w="1735" w:type="dxa"/>
          </w:tcPr>
          <w:p w:rsidR="00463D8A" w:rsidRPr="00EE4301" w:rsidRDefault="00463D8A" w:rsidP="00F93EF5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</w:t>
            </w:r>
            <w:r w:rsidRPr="00EE4301">
              <w:rPr>
                <w:rFonts w:ascii="Times New Roman" w:hAnsi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EE4301">
              <w:rPr>
                <w:rFonts w:ascii="Times New Roman" w:hAnsi="Times New Roman"/>
                <w:sz w:val="24"/>
                <w:szCs w:val="24"/>
              </w:rPr>
              <w:t xml:space="preserve"> в дневники.</w:t>
            </w:r>
          </w:p>
        </w:tc>
        <w:tc>
          <w:tcPr>
            <w:tcW w:w="2127" w:type="dxa"/>
          </w:tcPr>
          <w:p w:rsidR="00463D8A" w:rsidRPr="00413CE3" w:rsidRDefault="00463D8A" w:rsidP="001863E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63D8A" w:rsidRPr="00DC1C2C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63D8A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3D8A" w:rsidRPr="00413CE3" w:rsidTr="001863EF">
        <w:tc>
          <w:tcPr>
            <w:tcW w:w="1985" w:type="dxa"/>
          </w:tcPr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Pr="00413CE3">
              <w:rPr>
                <w:rFonts w:ascii="Times New Roman" w:hAnsi="Times New Roman"/>
                <w:b/>
                <w:sz w:val="24"/>
                <w:szCs w:val="24"/>
              </w:rPr>
              <w:t xml:space="preserve">Рефлексия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учебной </w:t>
            </w:r>
            <w:r w:rsidRPr="00413CE3">
              <w:rPr>
                <w:rFonts w:ascii="Times New Roman" w:hAnsi="Times New Roman"/>
                <w:b/>
                <w:sz w:val="24"/>
                <w:szCs w:val="24"/>
              </w:rPr>
              <w:t>деятельности.</w:t>
            </w:r>
          </w:p>
          <w:p w:rsidR="00463D8A" w:rsidRPr="007E3512" w:rsidRDefault="00463D8A" w:rsidP="007E351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E3512">
              <w:rPr>
                <w:rFonts w:ascii="Times New Roman" w:hAnsi="Times New Roman"/>
                <w:sz w:val="24"/>
                <w:szCs w:val="24"/>
              </w:rPr>
              <w:t xml:space="preserve">Цель: самостоятельное оценивание своего состояния, эмоций, </w:t>
            </w:r>
            <w:r>
              <w:rPr>
                <w:rFonts w:ascii="Times New Roman" w:hAnsi="Times New Roman"/>
                <w:sz w:val="24"/>
                <w:szCs w:val="24"/>
              </w:rPr>
              <w:t>результатов своей деятельности.</w:t>
            </w:r>
          </w:p>
          <w:p w:rsidR="00463D8A" w:rsidRPr="00413CE3" w:rsidRDefault="00463D8A" w:rsidP="0018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413CE3" w:rsidRDefault="00463D8A" w:rsidP="001863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</w:tcPr>
          <w:p w:rsidR="00463D8A" w:rsidRDefault="00463D8A" w:rsidP="0076565A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Посчитайте количество плюсов. У кого все задания выполнены верно? У кого одна ошибка? И т. д.</w:t>
            </w:r>
          </w:p>
          <w:p w:rsidR="00463D8A" w:rsidRPr="007B0B9E" w:rsidRDefault="00463D8A" w:rsidP="0076565A">
            <w:pPr>
              <w:spacing w:line="240" w:lineRule="auto"/>
              <w:ind w:righ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B0B9E">
              <w:rPr>
                <w:rFonts w:ascii="Times New Roman" w:hAnsi="Times New Roman"/>
                <w:b/>
                <w:sz w:val="24"/>
                <w:szCs w:val="24"/>
              </w:rPr>
              <w:t>(Слайд № 13)</w:t>
            </w:r>
          </w:p>
          <w:p w:rsidR="00463D8A" w:rsidRDefault="00463D8A" w:rsidP="0076565A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-Продолжите высказывание:</w:t>
            </w:r>
          </w:p>
          <w:p w:rsidR="00463D8A" w:rsidRDefault="00463D8A" w:rsidP="0076565A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-Сегодня на уроке  я повторил…</w:t>
            </w:r>
          </w:p>
          <w:p w:rsidR="00463D8A" w:rsidRDefault="00463D8A" w:rsidP="0076565A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-Сегодня на уроке мне понравилось…</w:t>
            </w:r>
          </w:p>
          <w:p w:rsidR="00463D8A" w:rsidRDefault="00463D8A" w:rsidP="0076565A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-Сегодня на уроке мне удалось…</w:t>
            </w:r>
          </w:p>
          <w:p w:rsidR="00463D8A" w:rsidRPr="00137534" w:rsidRDefault="00463D8A" w:rsidP="0076565A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-Сегодня на уроке было трудно…</w:t>
            </w:r>
          </w:p>
          <w:p w:rsidR="00463D8A" w:rsidRDefault="00463D8A" w:rsidP="0041164B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-Продолжите цепочку:</w:t>
            </w:r>
          </w:p>
          <w:p w:rsidR="00463D8A" w:rsidRPr="0041164B" w:rsidRDefault="00463D8A" w:rsidP="0041164B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41164B">
              <w:rPr>
                <w:rFonts w:ascii="Times New Roman" w:hAnsi="Times New Roman"/>
                <w:sz w:val="24"/>
                <w:szCs w:val="24"/>
              </w:rPr>
              <w:t>-Я называю слово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а вы составляете словосочетание, предложение, текст.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Урок…</w:t>
            </w:r>
          </w:p>
          <w:p w:rsidR="00463D8A" w:rsidRPr="00FC071D" w:rsidRDefault="00463D8A" w:rsidP="0041164B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(Слайд № 14)</w:t>
            </w:r>
          </w:p>
          <w:p w:rsidR="00463D8A" w:rsidRPr="00413CE3" w:rsidRDefault="00463D8A" w:rsidP="0041164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413CE3">
              <w:rPr>
                <w:rFonts w:ascii="Times New Roman" w:hAnsi="Times New Roman"/>
                <w:sz w:val="24"/>
                <w:szCs w:val="24"/>
              </w:rPr>
              <w:t xml:space="preserve">- Молодцы, ребята, благодарю вас за активную работу на уроке.  </w:t>
            </w:r>
          </w:p>
          <w:p w:rsidR="00463D8A" w:rsidRPr="00413CE3" w:rsidRDefault="00463D8A" w:rsidP="004116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-До свидания.</w:t>
            </w:r>
          </w:p>
        </w:tc>
        <w:tc>
          <w:tcPr>
            <w:tcW w:w="1735" w:type="dxa"/>
          </w:tcPr>
          <w:p w:rsidR="00463D8A" w:rsidRDefault="00463D8A" w:rsidP="0076565A">
            <w:pPr>
              <w:tabs>
                <w:tab w:val="left" w:pos="2083"/>
              </w:tabs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Подсчитывают результаты.</w:t>
            </w:r>
          </w:p>
          <w:p w:rsidR="00463D8A" w:rsidRPr="00413CE3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Достраивают высказывание.</w:t>
            </w:r>
          </w:p>
          <w:p w:rsidR="00463D8A" w:rsidRPr="00413CE3" w:rsidRDefault="00463D8A" w:rsidP="001863E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3D8A" w:rsidRPr="00413CE3" w:rsidRDefault="00463D8A" w:rsidP="001863EF">
            <w:pPr>
              <w:pStyle w:val="NoSpacing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27" w:type="dxa"/>
          </w:tcPr>
          <w:p w:rsidR="00463D8A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анализировать.</w:t>
            </w:r>
          </w:p>
          <w:p w:rsidR="00463D8A" w:rsidRPr="00413CE3" w:rsidRDefault="00463D8A" w:rsidP="001863E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делать выводы.</w:t>
            </w:r>
          </w:p>
        </w:tc>
        <w:tc>
          <w:tcPr>
            <w:tcW w:w="1984" w:type="dxa"/>
          </w:tcPr>
          <w:p w:rsidR="00463D8A" w:rsidRPr="00EE4301" w:rsidRDefault="00463D8A" w:rsidP="001863EF">
            <w:p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Проводят самооценку, учатся адекватно принимать причины успеха (неуспеха)</w:t>
            </w:r>
          </w:p>
        </w:tc>
        <w:tc>
          <w:tcPr>
            <w:tcW w:w="2126" w:type="dxa"/>
          </w:tcPr>
          <w:p w:rsidR="00463D8A" w:rsidRPr="00EE4301" w:rsidRDefault="00463D8A" w:rsidP="001863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монологической речи. Связно и последовательно излагать свои мысли.</w:t>
            </w:r>
          </w:p>
        </w:tc>
        <w:tc>
          <w:tcPr>
            <w:tcW w:w="1842" w:type="dxa"/>
          </w:tcPr>
          <w:p w:rsidR="00463D8A" w:rsidRDefault="00463D8A" w:rsidP="0076565A">
            <w:pPr>
              <w:spacing w:line="240" w:lineRule="auto"/>
              <w:ind w:righ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Адекватно оценивать свою работу.</w:t>
            </w:r>
          </w:p>
        </w:tc>
      </w:tr>
    </w:tbl>
    <w:p w:rsidR="00463D8A" w:rsidRPr="00413CE3" w:rsidRDefault="00463D8A" w:rsidP="0068704C">
      <w:pPr>
        <w:pStyle w:val="NoSpacing"/>
        <w:rPr>
          <w:rFonts w:ascii="Times New Roman" w:hAnsi="Times New Roman"/>
          <w:sz w:val="24"/>
          <w:szCs w:val="24"/>
        </w:rPr>
      </w:pPr>
    </w:p>
    <w:p w:rsidR="00463D8A" w:rsidRPr="00413CE3" w:rsidRDefault="00463D8A" w:rsidP="004B40C9">
      <w:pPr>
        <w:rPr>
          <w:rFonts w:ascii="Times New Roman" w:hAnsi="Times New Roman"/>
          <w:sz w:val="24"/>
          <w:szCs w:val="24"/>
        </w:rPr>
      </w:pPr>
    </w:p>
    <w:p w:rsidR="00463D8A" w:rsidRDefault="00463D8A" w:rsidP="004B40C9"/>
    <w:p w:rsidR="00463D8A" w:rsidRDefault="00463D8A" w:rsidP="004B40C9"/>
    <w:p w:rsidR="00463D8A" w:rsidRDefault="00463D8A" w:rsidP="004B40C9"/>
    <w:p w:rsidR="00463D8A" w:rsidRDefault="00463D8A" w:rsidP="004B40C9"/>
    <w:p w:rsidR="00463D8A" w:rsidRDefault="00463D8A" w:rsidP="004B40C9"/>
    <w:p w:rsidR="00463D8A" w:rsidRDefault="00463D8A" w:rsidP="004B40C9"/>
    <w:p w:rsidR="00463D8A" w:rsidRDefault="00463D8A" w:rsidP="004B40C9"/>
    <w:p w:rsidR="00463D8A" w:rsidRDefault="00463D8A" w:rsidP="004B40C9"/>
    <w:p w:rsidR="00463D8A" w:rsidRDefault="00463D8A" w:rsidP="004B40C9"/>
    <w:p w:rsidR="00463D8A" w:rsidRDefault="00463D8A" w:rsidP="004B40C9"/>
    <w:p w:rsidR="00463D8A" w:rsidRDefault="00463D8A" w:rsidP="004B40C9"/>
    <w:p w:rsidR="00463D8A" w:rsidRDefault="00463D8A" w:rsidP="004B40C9"/>
    <w:p w:rsidR="00463D8A" w:rsidRDefault="00463D8A" w:rsidP="004B40C9"/>
    <w:p w:rsidR="00463D8A" w:rsidRDefault="00463D8A" w:rsidP="004B40C9"/>
    <w:p w:rsidR="00463D8A" w:rsidRDefault="00463D8A" w:rsidP="004B40C9"/>
    <w:p w:rsidR="00463D8A" w:rsidRDefault="00463D8A" w:rsidP="004B40C9"/>
    <w:p w:rsidR="00463D8A" w:rsidRDefault="00463D8A" w:rsidP="004B40C9"/>
    <w:p w:rsidR="00463D8A" w:rsidRPr="004B40C9" w:rsidRDefault="00463D8A" w:rsidP="004B40C9"/>
    <w:p w:rsidR="00463D8A" w:rsidRPr="0026050D" w:rsidRDefault="00463D8A" w:rsidP="004B40C9">
      <w:pPr>
        <w:rPr>
          <w:rFonts w:ascii="Times New Roman" w:hAnsi="Times New Roman"/>
        </w:rPr>
      </w:pPr>
    </w:p>
    <w:p w:rsidR="00463D8A" w:rsidRDefault="00463D8A" w:rsidP="0041164B">
      <w:pPr>
        <w:rPr>
          <w:b/>
          <w:sz w:val="28"/>
          <w:szCs w:val="28"/>
        </w:rPr>
      </w:pPr>
      <w:r w:rsidRPr="0026050D">
        <w:rPr>
          <w:b/>
          <w:sz w:val="28"/>
          <w:szCs w:val="28"/>
        </w:rPr>
        <w:t xml:space="preserve">Приложение № </w:t>
      </w:r>
      <w:r>
        <w:rPr>
          <w:b/>
          <w:sz w:val="28"/>
          <w:szCs w:val="28"/>
        </w:rPr>
        <w:t>1</w:t>
      </w:r>
    </w:p>
    <w:p w:rsidR="00463D8A" w:rsidRPr="0026050D" w:rsidRDefault="00463D8A" w:rsidP="0041164B">
      <w:pPr>
        <w:rPr>
          <w:b/>
          <w:sz w:val="28"/>
          <w:szCs w:val="28"/>
        </w:rPr>
      </w:pPr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7pt" o:ole="">
            <v:imagedata r:id="rId7" o:title=""/>
          </v:shape>
          <o:OLEObject Type="Embed" ProgID="PowerPoint.Slide.12" ShapeID="_x0000_i1025" DrawAspect="Content" ObjectID="_1580657978" r:id="rId8"/>
        </w:object>
      </w:r>
    </w:p>
    <w:p w:rsidR="00463D8A" w:rsidRDefault="00463D8A" w:rsidP="004B40C9">
      <w:pPr>
        <w:tabs>
          <w:tab w:val="left" w:pos="3135"/>
        </w:tabs>
      </w:pPr>
    </w:p>
    <w:p w:rsidR="00463D8A" w:rsidRDefault="00463D8A" w:rsidP="004B40C9">
      <w:pPr>
        <w:rPr>
          <w:b/>
          <w:sz w:val="28"/>
          <w:szCs w:val="28"/>
        </w:rPr>
      </w:pPr>
    </w:p>
    <w:p w:rsidR="00463D8A" w:rsidRDefault="00463D8A" w:rsidP="004B40C9">
      <w:pPr>
        <w:rPr>
          <w:b/>
          <w:sz w:val="28"/>
          <w:szCs w:val="28"/>
        </w:rPr>
      </w:pPr>
    </w:p>
    <w:p w:rsidR="00463D8A" w:rsidRDefault="00463D8A" w:rsidP="004B40C9">
      <w:pPr>
        <w:rPr>
          <w:b/>
          <w:sz w:val="28"/>
          <w:szCs w:val="28"/>
        </w:rPr>
      </w:pPr>
    </w:p>
    <w:p w:rsidR="00463D8A" w:rsidRDefault="00463D8A" w:rsidP="004B40C9">
      <w:pPr>
        <w:rPr>
          <w:b/>
          <w:sz w:val="28"/>
          <w:szCs w:val="28"/>
        </w:rPr>
      </w:pPr>
    </w:p>
    <w:p w:rsidR="00463D8A" w:rsidRDefault="00463D8A" w:rsidP="004B40C9">
      <w:pPr>
        <w:rPr>
          <w:b/>
          <w:sz w:val="28"/>
          <w:szCs w:val="28"/>
        </w:rPr>
      </w:pPr>
    </w:p>
    <w:p w:rsidR="00463D8A" w:rsidRDefault="00463D8A" w:rsidP="004B40C9">
      <w:pPr>
        <w:rPr>
          <w:b/>
          <w:sz w:val="28"/>
          <w:szCs w:val="28"/>
        </w:rPr>
      </w:pPr>
    </w:p>
    <w:p w:rsidR="00463D8A" w:rsidRDefault="00463D8A" w:rsidP="004B40C9">
      <w:pPr>
        <w:rPr>
          <w:b/>
          <w:sz w:val="28"/>
          <w:szCs w:val="28"/>
        </w:rPr>
      </w:pPr>
    </w:p>
    <w:p w:rsidR="00463D8A" w:rsidRDefault="00463D8A" w:rsidP="004B40C9">
      <w:pPr>
        <w:rPr>
          <w:b/>
          <w:sz w:val="28"/>
          <w:szCs w:val="28"/>
        </w:rPr>
      </w:pPr>
    </w:p>
    <w:p w:rsidR="00463D8A" w:rsidRPr="001B54BA" w:rsidRDefault="00463D8A" w:rsidP="001B54BA">
      <w:pPr>
        <w:shd w:val="clear" w:color="auto" w:fill="FFFFFF"/>
        <w:spacing w:line="360" w:lineRule="atLeast"/>
        <w:textAlignment w:val="baseline"/>
        <w:rPr>
          <w:rFonts w:ascii="Arial" w:hAnsi="Arial" w:cs="Arial"/>
          <w:color w:val="000000"/>
          <w:sz w:val="27"/>
          <w:szCs w:val="27"/>
        </w:rPr>
        <w:sectPr w:rsidR="00463D8A" w:rsidRPr="001B54BA" w:rsidSect="003F4683">
          <w:pgSz w:w="16838" w:h="11906" w:orient="landscape"/>
          <w:pgMar w:top="425" w:right="425" w:bottom="567" w:left="992" w:header="709" w:footer="709" w:gutter="0"/>
          <w:cols w:space="708"/>
          <w:docGrid w:linePitch="360"/>
        </w:sectPr>
      </w:pPr>
    </w:p>
    <w:p w:rsidR="00463D8A" w:rsidRPr="00DD6BE4" w:rsidRDefault="00463D8A" w:rsidP="000D4E31">
      <w:pPr>
        <w:ind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Маршрутный лист (для 1 ряда)</w:t>
      </w:r>
    </w:p>
    <w:p w:rsidR="00463D8A" w:rsidRPr="00DD6BE4" w:rsidRDefault="00463D8A" w:rsidP="000D4E31">
      <w:pPr>
        <w:ind w:right="0"/>
        <w:rPr>
          <w:rFonts w:ascii="Times New Roman" w:hAnsi="Times New Roman"/>
          <w:sz w:val="24"/>
          <w:szCs w:val="24"/>
        </w:rPr>
      </w:pPr>
      <w:r w:rsidRPr="00DD6BE4">
        <w:rPr>
          <w:rFonts w:ascii="Times New Roman" w:hAnsi="Times New Roman"/>
          <w:sz w:val="24"/>
          <w:szCs w:val="24"/>
        </w:rPr>
        <w:t>Фамилия, имя учащегося____________________________________________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463D8A" w:rsidRPr="00DD6BE4" w:rsidRDefault="00463D8A" w:rsidP="000D4E31">
      <w:pPr>
        <w:ind w:right="0"/>
        <w:rPr>
          <w:rFonts w:ascii="Times New Roman" w:hAnsi="Times New Roman"/>
          <w:sz w:val="24"/>
          <w:szCs w:val="24"/>
        </w:rPr>
      </w:pPr>
      <w:r w:rsidRPr="00DD6BE4">
        <w:rPr>
          <w:rFonts w:ascii="Times New Roman" w:hAnsi="Times New Roman"/>
          <w:sz w:val="24"/>
          <w:szCs w:val="24"/>
        </w:rPr>
        <w:t>Число____________________________________________________________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463D8A" w:rsidRDefault="00463D8A" w:rsidP="000D4E31">
      <w:pPr>
        <w:ind w:right="0"/>
        <w:rPr>
          <w:rFonts w:ascii="Times New Roman" w:hAnsi="Times New Roman"/>
          <w:sz w:val="24"/>
          <w:szCs w:val="24"/>
        </w:rPr>
      </w:pPr>
      <w:r w:rsidRPr="00DD6BE4">
        <w:rPr>
          <w:rFonts w:ascii="Times New Roman" w:hAnsi="Times New Roman"/>
          <w:sz w:val="24"/>
          <w:szCs w:val="24"/>
        </w:rPr>
        <w:t>Тема_____________________________________________________________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463D8A" w:rsidRPr="00DD6BE4" w:rsidRDefault="00463D8A" w:rsidP="000D4E31">
      <w:pPr>
        <w:ind w:right="0"/>
        <w:rPr>
          <w:rFonts w:ascii="Times New Roman" w:hAnsi="Times New Roman"/>
          <w:sz w:val="24"/>
          <w:szCs w:val="24"/>
        </w:rPr>
      </w:pPr>
    </w:p>
    <w:p w:rsidR="00463D8A" w:rsidRDefault="00463D8A" w:rsidP="000D4E31">
      <w:pPr>
        <w:tabs>
          <w:tab w:val="left" w:pos="8106"/>
        </w:tabs>
        <w:spacing w:line="240" w:lineRule="auto"/>
        <w:ind w:right="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1. Теоретическая разминка.</w:t>
      </w:r>
    </w:p>
    <w:p w:rsidR="00463D8A" w:rsidRPr="000D4E31" w:rsidRDefault="00463D8A" w:rsidP="000D4E31">
      <w:pPr>
        <w:tabs>
          <w:tab w:val="left" w:pos="8106"/>
        </w:tabs>
        <w:spacing w:line="240" w:lineRule="auto"/>
        <w:ind w:right="0"/>
        <w:rPr>
          <w:rFonts w:ascii="Times New Roman" w:hAnsi="Times New Roman"/>
          <w:b/>
          <w:bCs/>
          <w:iCs/>
          <w:sz w:val="24"/>
          <w:szCs w:val="24"/>
        </w:rPr>
      </w:pPr>
      <w:r>
        <w:object w:dxaOrig="7216" w:dyaOrig="5390">
          <v:shape id="_x0000_i1026" type="#_x0000_t75" style="width:382.5pt;height:221.25pt" o:ole="">
            <v:imagedata r:id="rId7" o:title=""/>
          </v:shape>
          <o:OLEObject Type="Embed" ProgID="PowerPoint.Slide.12" ShapeID="_x0000_i1026" DrawAspect="Content" ObjectID="_1580657979" r:id="rId9"/>
        </w:object>
      </w:r>
    </w:p>
    <w:p w:rsidR="00463D8A" w:rsidRDefault="00463D8A" w:rsidP="000D4E31">
      <w:pPr>
        <w:spacing w:line="240" w:lineRule="auto"/>
        <w:ind w:right="0"/>
        <w:rPr>
          <w:rFonts w:ascii="Times New Roman" w:hAnsi="Times New Roman"/>
          <w:b/>
          <w:bCs/>
          <w:sz w:val="24"/>
          <w:szCs w:val="24"/>
        </w:rPr>
      </w:pPr>
    </w:p>
    <w:p w:rsidR="00463D8A" w:rsidRDefault="00463D8A" w:rsidP="000D4E31">
      <w:pPr>
        <w:spacing w:line="240" w:lineRule="auto"/>
        <w:ind w:right="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</w:t>
      </w:r>
      <w:r>
        <w:rPr>
          <w:rFonts w:ascii="Times New Roman" w:hAnsi="Times New Roman"/>
          <w:b/>
          <w:bCs/>
          <w:iCs/>
          <w:sz w:val="24"/>
          <w:szCs w:val="24"/>
        </w:rPr>
        <w:t>Восстановите.</w:t>
      </w:r>
    </w:p>
    <w:p w:rsidR="00463D8A" w:rsidRDefault="00463D8A" w:rsidP="000D4E31">
      <w:pPr>
        <w:spacing w:line="240" w:lineRule="auto"/>
        <w:ind w:right="0"/>
        <w:rPr>
          <w:rFonts w:ascii="Times New Roman" w:hAnsi="Times New Roman"/>
          <w:bCs/>
          <w:iCs/>
          <w:sz w:val="24"/>
          <w:szCs w:val="24"/>
        </w:rPr>
      </w:pPr>
    </w:p>
    <w:p w:rsidR="00463D8A" w:rsidRDefault="00463D8A" w:rsidP="00D87D52">
      <w:pPr>
        <w:spacing w:line="240" w:lineRule="auto"/>
        <w:ind w:right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1)</w:t>
      </w:r>
      <w:r w:rsidRPr="00D87D52">
        <w:rPr>
          <w:rFonts w:ascii="Times New Roman" w:hAnsi="Times New Roman"/>
          <w:bCs/>
          <w:iCs/>
          <w:sz w:val="24"/>
          <w:szCs w:val="24"/>
        </w:rPr>
        <w:t>Скоро-скоро, землю, гладкой, покроет, первый, белой, снежок, пеленой.</w:t>
      </w:r>
    </w:p>
    <w:p w:rsidR="00463D8A" w:rsidRPr="00D87D52" w:rsidRDefault="00463D8A" w:rsidP="000D4E31">
      <w:pPr>
        <w:spacing w:line="240" w:lineRule="auto"/>
        <w:ind w:right="0"/>
        <w:rPr>
          <w:rFonts w:ascii="Times New Roman" w:hAnsi="Times New Roman"/>
          <w:bCs/>
          <w:sz w:val="24"/>
          <w:szCs w:val="24"/>
        </w:rPr>
      </w:pPr>
    </w:p>
    <w:p w:rsidR="00463D8A" w:rsidRPr="00D87D52" w:rsidRDefault="00463D8A" w:rsidP="00EF47A0">
      <w:pPr>
        <w:spacing w:line="240" w:lineRule="auto"/>
        <w:ind w:righ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463D8A" w:rsidRDefault="00463D8A" w:rsidP="00EF47A0">
      <w:pPr>
        <w:spacing w:line="240" w:lineRule="auto"/>
        <w:ind w:righ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463D8A" w:rsidRDefault="00463D8A" w:rsidP="00EF47A0">
      <w:pPr>
        <w:spacing w:line="240" w:lineRule="auto"/>
        <w:ind w:righ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2) Определите значение слова «пеленой»</w:t>
      </w:r>
    </w:p>
    <w:p w:rsidR="00463D8A" w:rsidRPr="00EF47A0" w:rsidRDefault="00463D8A" w:rsidP="00EF47A0">
      <w:pPr>
        <w:spacing w:line="240" w:lineRule="auto"/>
        <w:ind w:righ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       </w:t>
      </w:r>
    </w:p>
    <w:p w:rsidR="00463D8A" w:rsidRDefault="00463D8A" w:rsidP="00EF47A0">
      <w:pPr>
        <w:spacing w:line="240" w:lineRule="auto"/>
        <w:ind w:right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3.Синтаксический разбор двусоставного предложения.</w:t>
      </w:r>
    </w:p>
    <w:p w:rsidR="00463D8A" w:rsidRPr="00EF47A0" w:rsidRDefault="00463D8A" w:rsidP="00EF47A0">
      <w:pPr>
        <w:spacing w:line="240" w:lineRule="auto"/>
        <w:ind w:righ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3D8A" w:rsidRDefault="00463D8A" w:rsidP="000D4E31">
      <w:pPr>
        <w:tabs>
          <w:tab w:val="left" w:pos="3000"/>
        </w:tabs>
        <w:ind w:right="0"/>
        <w:rPr>
          <w:sz w:val="28"/>
          <w:szCs w:val="28"/>
        </w:rPr>
      </w:pPr>
    </w:p>
    <w:p w:rsidR="00463D8A" w:rsidRDefault="00463D8A" w:rsidP="00FC071D">
      <w:pPr>
        <w:ind w:right="0"/>
        <w:jc w:val="center"/>
        <w:rPr>
          <w:rFonts w:ascii="Times New Roman" w:hAnsi="Times New Roman"/>
          <w:b/>
          <w:sz w:val="28"/>
          <w:szCs w:val="28"/>
        </w:rPr>
      </w:pPr>
      <w:r w:rsidRPr="00FC071D">
        <w:rPr>
          <w:rFonts w:ascii="Times New Roman" w:hAnsi="Times New Roman"/>
          <w:b/>
          <w:sz w:val="28"/>
          <w:szCs w:val="28"/>
        </w:rPr>
        <w:t>Лист самооценки.</w:t>
      </w:r>
    </w:p>
    <w:tbl>
      <w:tblPr>
        <w:tblW w:w="1092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1701"/>
        <w:gridCol w:w="1843"/>
        <w:gridCol w:w="1559"/>
        <w:gridCol w:w="2126"/>
        <w:gridCol w:w="1713"/>
      </w:tblGrid>
      <w:tr w:rsidR="00463D8A" w:rsidTr="004275DD">
        <w:trPr>
          <w:trHeight w:val="810"/>
        </w:trPr>
        <w:tc>
          <w:tcPr>
            <w:tcW w:w="1985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Теоретическая</w:t>
            </w:r>
          </w:p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</w:p>
        </w:tc>
        <w:tc>
          <w:tcPr>
            <w:tcW w:w="1701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 xml:space="preserve">Восстановите </w:t>
            </w:r>
          </w:p>
        </w:tc>
        <w:tc>
          <w:tcPr>
            <w:tcW w:w="1843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Анализ текста</w:t>
            </w:r>
          </w:p>
        </w:tc>
        <w:tc>
          <w:tcPr>
            <w:tcW w:w="1559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Работа с предложениями</w:t>
            </w:r>
          </w:p>
        </w:tc>
        <w:tc>
          <w:tcPr>
            <w:tcW w:w="2126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Синтаксический разбор</w:t>
            </w:r>
          </w:p>
        </w:tc>
        <w:tc>
          <w:tcPr>
            <w:tcW w:w="1713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Подведение итогов</w:t>
            </w:r>
          </w:p>
        </w:tc>
      </w:tr>
      <w:tr w:rsidR="00463D8A" w:rsidTr="004275DD">
        <w:trPr>
          <w:trHeight w:val="840"/>
        </w:trPr>
        <w:tc>
          <w:tcPr>
            <w:tcW w:w="1985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3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63D8A" w:rsidRPr="00DD6BE4" w:rsidRDefault="00463D8A" w:rsidP="00EF47A0">
      <w:pPr>
        <w:ind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Маршрутный лист (для 2 ряда)</w:t>
      </w:r>
    </w:p>
    <w:p w:rsidR="00463D8A" w:rsidRPr="00DD6BE4" w:rsidRDefault="00463D8A" w:rsidP="00D87D52">
      <w:pPr>
        <w:ind w:right="0"/>
        <w:rPr>
          <w:rFonts w:ascii="Times New Roman" w:hAnsi="Times New Roman"/>
          <w:sz w:val="24"/>
          <w:szCs w:val="24"/>
        </w:rPr>
      </w:pPr>
      <w:r w:rsidRPr="00DD6BE4">
        <w:rPr>
          <w:rFonts w:ascii="Times New Roman" w:hAnsi="Times New Roman"/>
          <w:sz w:val="24"/>
          <w:szCs w:val="24"/>
        </w:rPr>
        <w:t>Фамилия, имя учащегося____________________________________________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463D8A" w:rsidRPr="00DD6BE4" w:rsidRDefault="00463D8A" w:rsidP="00D87D52">
      <w:pPr>
        <w:ind w:right="0"/>
        <w:rPr>
          <w:rFonts w:ascii="Times New Roman" w:hAnsi="Times New Roman"/>
          <w:sz w:val="24"/>
          <w:szCs w:val="24"/>
        </w:rPr>
      </w:pPr>
      <w:r w:rsidRPr="00DD6BE4">
        <w:rPr>
          <w:rFonts w:ascii="Times New Roman" w:hAnsi="Times New Roman"/>
          <w:sz w:val="24"/>
          <w:szCs w:val="24"/>
        </w:rPr>
        <w:t>Число____________________________________________________________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463D8A" w:rsidRDefault="00463D8A" w:rsidP="00D87D52">
      <w:pPr>
        <w:ind w:right="0"/>
        <w:rPr>
          <w:rFonts w:ascii="Times New Roman" w:hAnsi="Times New Roman"/>
          <w:sz w:val="24"/>
          <w:szCs w:val="24"/>
        </w:rPr>
      </w:pPr>
      <w:r w:rsidRPr="00DD6BE4">
        <w:rPr>
          <w:rFonts w:ascii="Times New Roman" w:hAnsi="Times New Roman"/>
          <w:sz w:val="24"/>
          <w:szCs w:val="24"/>
        </w:rPr>
        <w:t>Тема_____________________________________________________________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463D8A" w:rsidRPr="00DD6BE4" w:rsidRDefault="00463D8A" w:rsidP="00D87D52">
      <w:pPr>
        <w:ind w:right="0"/>
        <w:rPr>
          <w:rFonts w:ascii="Times New Roman" w:hAnsi="Times New Roman"/>
          <w:sz w:val="24"/>
          <w:szCs w:val="24"/>
        </w:rPr>
      </w:pPr>
    </w:p>
    <w:p w:rsidR="00463D8A" w:rsidRDefault="00463D8A" w:rsidP="00D87D52">
      <w:pPr>
        <w:tabs>
          <w:tab w:val="left" w:pos="8106"/>
        </w:tabs>
        <w:spacing w:line="240" w:lineRule="auto"/>
        <w:ind w:right="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1. Теоретическая разминка.</w:t>
      </w:r>
    </w:p>
    <w:p w:rsidR="00463D8A" w:rsidRPr="000D4E31" w:rsidRDefault="00463D8A" w:rsidP="00D87D52">
      <w:pPr>
        <w:tabs>
          <w:tab w:val="left" w:pos="8106"/>
        </w:tabs>
        <w:spacing w:line="240" w:lineRule="auto"/>
        <w:ind w:right="0"/>
        <w:rPr>
          <w:rFonts w:ascii="Times New Roman" w:hAnsi="Times New Roman"/>
          <w:b/>
          <w:bCs/>
          <w:iCs/>
          <w:sz w:val="24"/>
          <w:szCs w:val="24"/>
        </w:rPr>
      </w:pPr>
      <w:r>
        <w:object w:dxaOrig="7216" w:dyaOrig="5390">
          <v:shape id="_x0000_i1027" type="#_x0000_t75" style="width:382.5pt;height:221.25pt" o:ole="">
            <v:imagedata r:id="rId7" o:title=""/>
          </v:shape>
          <o:OLEObject Type="Embed" ProgID="PowerPoint.Slide.12" ShapeID="_x0000_i1027" DrawAspect="Content" ObjectID="_1580657980" r:id="rId10"/>
        </w:object>
      </w:r>
    </w:p>
    <w:p w:rsidR="00463D8A" w:rsidRDefault="00463D8A" w:rsidP="00D87D52">
      <w:pPr>
        <w:spacing w:line="240" w:lineRule="auto"/>
        <w:ind w:right="0"/>
        <w:rPr>
          <w:rFonts w:ascii="Times New Roman" w:hAnsi="Times New Roman"/>
          <w:b/>
          <w:bCs/>
          <w:sz w:val="24"/>
          <w:szCs w:val="24"/>
        </w:rPr>
      </w:pPr>
    </w:p>
    <w:p w:rsidR="00463D8A" w:rsidRDefault="00463D8A" w:rsidP="00D87D52">
      <w:pPr>
        <w:spacing w:line="240" w:lineRule="auto"/>
        <w:ind w:right="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</w:t>
      </w:r>
      <w:r>
        <w:rPr>
          <w:rFonts w:ascii="Times New Roman" w:hAnsi="Times New Roman"/>
          <w:b/>
          <w:bCs/>
          <w:iCs/>
          <w:sz w:val="24"/>
          <w:szCs w:val="24"/>
        </w:rPr>
        <w:t>Восстановите.</w:t>
      </w:r>
    </w:p>
    <w:p w:rsidR="00463D8A" w:rsidRDefault="00463D8A" w:rsidP="00D87D52">
      <w:pPr>
        <w:spacing w:line="240" w:lineRule="auto"/>
        <w:ind w:right="0"/>
        <w:rPr>
          <w:rFonts w:ascii="Times New Roman" w:hAnsi="Times New Roman"/>
          <w:bCs/>
          <w:iCs/>
          <w:sz w:val="24"/>
          <w:szCs w:val="24"/>
        </w:rPr>
      </w:pPr>
    </w:p>
    <w:p w:rsidR="00463D8A" w:rsidRPr="00EF47A0" w:rsidRDefault="00463D8A" w:rsidP="00EF47A0">
      <w:pPr>
        <w:shd w:val="clear" w:color="auto" w:fill="FFFFFF"/>
        <w:ind w:right="57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214E0">
        <w:rPr>
          <w:rFonts w:ascii="Times New Roman" w:hAnsi="Times New Roman"/>
          <w:color w:val="000000"/>
          <w:sz w:val="24"/>
          <w:szCs w:val="24"/>
        </w:rPr>
        <w:t xml:space="preserve">Вот резкий порыв ветра пригнул к земле гибкие стебли травы и сорвал с деревьев увядшие листья.   Всё чаще проплывают над головой низкие дождевые облака.   В начале ноября солнце редким гостем появляется на небе.    Покружилась лёгкая листва в воздухе и легла на землю мягким ковром.    Дуют холодные ветры.   </w:t>
      </w:r>
    </w:p>
    <w:p w:rsidR="00463D8A" w:rsidRDefault="00463D8A" w:rsidP="00D87D52">
      <w:pPr>
        <w:spacing w:line="240" w:lineRule="auto"/>
        <w:ind w:right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3.Синтаксический разбор двусоставного предложения.</w:t>
      </w:r>
    </w:p>
    <w:p w:rsidR="00463D8A" w:rsidRDefault="00463D8A" w:rsidP="00D87D52">
      <w:pPr>
        <w:spacing w:line="240" w:lineRule="auto"/>
        <w:ind w:right="0"/>
        <w:rPr>
          <w:rFonts w:ascii="Times New Roman" w:hAnsi="Times New Roman"/>
          <w:b/>
          <w:bCs/>
          <w:sz w:val="24"/>
          <w:szCs w:val="24"/>
        </w:rPr>
      </w:pPr>
    </w:p>
    <w:p w:rsidR="00463D8A" w:rsidRDefault="00463D8A" w:rsidP="00EF47A0">
      <w:pPr>
        <w:spacing w:line="240" w:lineRule="auto"/>
        <w:ind w:righ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Cs/>
          <w:sz w:val="24"/>
          <w:szCs w:val="24"/>
        </w:rPr>
        <w:br/>
      </w:r>
      <w:r>
        <w:rPr>
          <w:rFonts w:ascii="Times New Roman" w:hAnsi="Times New Roman"/>
          <w:bCs/>
          <w:sz w:val="24"/>
          <w:szCs w:val="24"/>
        </w:rPr>
        <w:br/>
      </w:r>
      <w:r>
        <w:rPr>
          <w:rFonts w:ascii="Times New Roman" w:hAnsi="Times New Roman"/>
          <w:bCs/>
          <w:sz w:val="24"/>
          <w:szCs w:val="24"/>
        </w:rPr>
        <w:br/>
      </w:r>
    </w:p>
    <w:p w:rsidR="00463D8A" w:rsidRPr="00EF47A0" w:rsidRDefault="00463D8A" w:rsidP="00EF47A0">
      <w:pPr>
        <w:spacing w:line="240" w:lineRule="auto"/>
        <w:ind w:right="0"/>
        <w:rPr>
          <w:rFonts w:ascii="Times New Roman" w:hAnsi="Times New Roman"/>
          <w:bCs/>
          <w:sz w:val="24"/>
          <w:szCs w:val="24"/>
        </w:rPr>
      </w:pPr>
    </w:p>
    <w:p w:rsidR="00463D8A" w:rsidRDefault="00463D8A" w:rsidP="00D87D52">
      <w:pPr>
        <w:ind w:right="0"/>
        <w:jc w:val="center"/>
        <w:rPr>
          <w:rFonts w:ascii="Times New Roman" w:hAnsi="Times New Roman"/>
          <w:b/>
          <w:sz w:val="28"/>
          <w:szCs w:val="28"/>
        </w:rPr>
      </w:pPr>
      <w:r w:rsidRPr="00FC071D">
        <w:rPr>
          <w:rFonts w:ascii="Times New Roman" w:hAnsi="Times New Roman"/>
          <w:b/>
          <w:sz w:val="28"/>
          <w:szCs w:val="28"/>
        </w:rPr>
        <w:t>Лист самооценки.</w:t>
      </w:r>
    </w:p>
    <w:tbl>
      <w:tblPr>
        <w:tblW w:w="1092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1701"/>
        <w:gridCol w:w="1843"/>
        <w:gridCol w:w="1559"/>
        <w:gridCol w:w="2126"/>
        <w:gridCol w:w="1713"/>
      </w:tblGrid>
      <w:tr w:rsidR="00463D8A" w:rsidTr="004275DD">
        <w:trPr>
          <w:trHeight w:val="810"/>
        </w:trPr>
        <w:tc>
          <w:tcPr>
            <w:tcW w:w="1985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Теоретическая</w:t>
            </w:r>
          </w:p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</w:p>
        </w:tc>
        <w:tc>
          <w:tcPr>
            <w:tcW w:w="1701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 xml:space="preserve">Восстановите </w:t>
            </w:r>
          </w:p>
        </w:tc>
        <w:tc>
          <w:tcPr>
            <w:tcW w:w="1843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Анализ текста</w:t>
            </w:r>
          </w:p>
        </w:tc>
        <w:tc>
          <w:tcPr>
            <w:tcW w:w="1559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Работа с предложениями</w:t>
            </w:r>
          </w:p>
        </w:tc>
        <w:tc>
          <w:tcPr>
            <w:tcW w:w="2126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Синтаксический разбор</w:t>
            </w:r>
          </w:p>
        </w:tc>
        <w:tc>
          <w:tcPr>
            <w:tcW w:w="1713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Подведение итогов</w:t>
            </w:r>
          </w:p>
        </w:tc>
      </w:tr>
      <w:tr w:rsidR="00463D8A" w:rsidTr="004275DD">
        <w:trPr>
          <w:trHeight w:val="840"/>
        </w:trPr>
        <w:tc>
          <w:tcPr>
            <w:tcW w:w="1985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3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63D8A" w:rsidRPr="00DD6BE4" w:rsidRDefault="00463D8A" w:rsidP="00EF47A0">
      <w:pPr>
        <w:ind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Маршрутный лист (для 3 ряда)</w:t>
      </w:r>
    </w:p>
    <w:p w:rsidR="00463D8A" w:rsidRPr="00DD6BE4" w:rsidRDefault="00463D8A" w:rsidP="00D87D52">
      <w:pPr>
        <w:ind w:right="0"/>
        <w:rPr>
          <w:rFonts w:ascii="Times New Roman" w:hAnsi="Times New Roman"/>
          <w:sz w:val="24"/>
          <w:szCs w:val="24"/>
        </w:rPr>
      </w:pPr>
      <w:r w:rsidRPr="00DD6BE4">
        <w:rPr>
          <w:rFonts w:ascii="Times New Roman" w:hAnsi="Times New Roman"/>
          <w:sz w:val="24"/>
          <w:szCs w:val="24"/>
        </w:rPr>
        <w:t>Фамилия, имя учащегося____________________________________________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463D8A" w:rsidRPr="00DD6BE4" w:rsidRDefault="00463D8A" w:rsidP="00D87D52">
      <w:pPr>
        <w:ind w:right="0"/>
        <w:rPr>
          <w:rFonts w:ascii="Times New Roman" w:hAnsi="Times New Roman"/>
          <w:sz w:val="24"/>
          <w:szCs w:val="24"/>
        </w:rPr>
      </w:pPr>
      <w:r w:rsidRPr="00DD6BE4">
        <w:rPr>
          <w:rFonts w:ascii="Times New Roman" w:hAnsi="Times New Roman"/>
          <w:sz w:val="24"/>
          <w:szCs w:val="24"/>
        </w:rPr>
        <w:t>Число____________________________________________________________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463D8A" w:rsidRDefault="00463D8A" w:rsidP="00D87D52">
      <w:pPr>
        <w:ind w:right="0"/>
        <w:rPr>
          <w:rFonts w:ascii="Times New Roman" w:hAnsi="Times New Roman"/>
          <w:sz w:val="24"/>
          <w:szCs w:val="24"/>
        </w:rPr>
      </w:pPr>
      <w:r w:rsidRPr="00DD6BE4">
        <w:rPr>
          <w:rFonts w:ascii="Times New Roman" w:hAnsi="Times New Roman"/>
          <w:sz w:val="24"/>
          <w:szCs w:val="24"/>
        </w:rPr>
        <w:t>Тема_____________________________________________________________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463D8A" w:rsidRPr="00DD6BE4" w:rsidRDefault="00463D8A" w:rsidP="00D87D52">
      <w:pPr>
        <w:ind w:right="0"/>
        <w:rPr>
          <w:rFonts w:ascii="Times New Roman" w:hAnsi="Times New Roman"/>
          <w:sz w:val="24"/>
          <w:szCs w:val="24"/>
        </w:rPr>
      </w:pPr>
    </w:p>
    <w:p w:rsidR="00463D8A" w:rsidRDefault="00463D8A" w:rsidP="00D87D52">
      <w:pPr>
        <w:tabs>
          <w:tab w:val="left" w:pos="8106"/>
        </w:tabs>
        <w:spacing w:line="240" w:lineRule="auto"/>
        <w:ind w:right="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1. Теоретическая разминка.</w:t>
      </w:r>
    </w:p>
    <w:p w:rsidR="00463D8A" w:rsidRPr="000D4E31" w:rsidRDefault="00463D8A" w:rsidP="00D87D52">
      <w:pPr>
        <w:tabs>
          <w:tab w:val="left" w:pos="8106"/>
        </w:tabs>
        <w:spacing w:line="240" w:lineRule="auto"/>
        <w:ind w:right="0"/>
        <w:rPr>
          <w:rFonts w:ascii="Times New Roman" w:hAnsi="Times New Roman"/>
          <w:b/>
          <w:bCs/>
          <w:iCs/>
          <w:sz w:val="24"/>
          <w:szCs w:val="24"/>
        </w:rPr>
      </w:pPr>
      <w:r>
        <w:object w:dxaOrig="7216" w:dyaOrig="5390">
          <v:shape id="_x0000_i1028" type="#_x0000_t75" style="width:382.5pt;height:221.25pt" o:ole="">
            <v:imagedata r:id="rId7" o:title=""/>
          </v:shape>
          <o:OLEObject Type="Embed" ProgID="PowerPoint.Slide.12" ShapeID="_x0000_i1028" DrawAspect="Content" ObjectID="_1580657981" r:id="rId11"/>
        </w:object>
      </w:r>
    </w:p>
    <w:p w:rsidR="00463D8A" w:rsidRDefault="00463D8A" w:rsidP="00D87D52">
      <w:pPr>
        <w:spacing w:line="240" w:lineRule="auto"/>
        <w:ind w:right="0"/>
        <w:rPr>
          <w:rFonts w:ascii="Times New Roman" w:hAnsi="Times New Roman"/>
          <w:b/>
          <w:bCs/>
          <w:sz w:val="24"/>
          <w:szCs w:val="24"/>
        </w:rPr>
      </w:pPr>
    </w:p>
    <w:p w:rsidR="00463D8A" w:rsidRDefault="00463D8A" w:rsidP="0099311D">
      <w:pPr>
        <w:spacing w:line="240" w:lineRule="auto"/>
        <w:ind w:right="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</w:t>
      </w:r>
      <w:r>
        <w:rPr>
          <w:rFonts w:ascii="Times New Roman" w:hAnsi="Times New Roman"/>
          <w:b/>
          <w:bCs/>
          <w:iCs/>
          <w:sz w:val="24"/>
          <w:szCs w:val="24"/>
        </w:rPr>
        <w:t>Восстановите.</w:t>
      </w:r>
    </w:p>
    <w:p w:rsidR="00463D8A" w:rsidRPr="0099311D" w:rsidRDefault="00463D8A" w:rsidP="0099311D">
      <w:pPr>
        <w:spacing w:line="240" w:lineRule="auto"/>
        <w:ind w:right="0"/>
        <w:rPr>
          <w:rFonts w:ascii="Times New Roman" w:hAnsi="Times New Roman"/>
          <w:b/>
          <w:bCs/>
          <w:iCs/>
          <w:sz w:val="24"/>
          <w:szCs w:val="24"/>
        </w:rPr>
      </w:pPr>
    </w:p>
    <w:p w:rsidR="00463D8A" w:rsidRDefault="00463D8A" w:rsidP="0099311D">
      <w:pPr>
        <w:ind w:right="0"/>
        <w:rPr>
          <w:rFonts w:ascii="Times New Roman" w:hAnsi="Times New Roman"/>
          <w:bCs/>
          <w:sz w:val="24"/>
          <w:szCs w:val="24"/>
        </w:rPr>
      </w:pPr>
      <w:r w:rsidRPr="00B214E0">
        <w:rPr>
          <w:rFonts w:ascii="Times New Roman" w:hAnsi="Times New Roman"/>
          <w:color w:val="000000"/>
          <w:sz w:val="24"/>
          <w:szCs w:val="24"/>
        </w:rPr>
        <w:t xml:space="preserve">С утра </w:t>
      </w:r>
      <w:r>
        <w:rPr>
          <w:rFonts w:ascii="Times New Roman" w:hAnsi="Times New Roman"/>
          <w:color w:val="000000"/>
          <w:sz w:val="24"/>
          <w:szCs w:val="24"/>
        </w:rPr>
        <w:t>______________________</w:t>
      </w:r>
      <w:r w:rsidRPr="00B214E0">
        <w:rPr>
          <w:rFonts w:ascii="Times New Roman" w:hAnsi="Times New Roman"/>
          <w:color w:val="000000"/>
          <w:sz w:val="24"/>
          <w:szCs w:val="24"/>
        </w:rPr>
        <w:t xml:space="preserve">дождь.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14E0">
        <w:rPr>
          <w:rFonts w:ascii="Times New Roman" w:hAnsi="Times New Roman"/>
          <w:color w:val="000000"/>
          <w:sz w:val="24"/>
          <w:szCs w:val="24"/>
        </w:rPr>
        <w:t xml:space="preserve">После него </w:t>
      </w:r>
      <w:r>
        <w:rPr>
          <w:rFonts w:ascii="Times New Roman" w:hAnsi="Times New Roman"/>
          <w:color w:val="000000"/>
          <w:sz w:val="24"/>
          <w:szCs w:val="24"/>
        </w:rPr>
        <w:t>_____________________________</w:t>
      </w:r>
      <w:r w:rsidRPr="00B214E0">
        <w:rPr>
          <w:rFonts w:ascii="Times New Roman" w:hAnsi="Times New Roman"/>
          <w:color w:val="000000"/>
          <w:sz w:val="24"/>
          <w:szCs w:val="24"/>
        </w:rPr>
        <w:t xml:space="preserve"> остаются </w:t>
      </w:r>
      <w:r>
        <w:rPr>
          <w:rFonts w:ascii="Times New Roman" w:hAnsi="Times New Roman"/>
          <w:color w:val="000000"/>
          <w:sz w:val="24"/>
          <w:szCs w:val="24"/>
        </w:rPr>
        <w:t>_____________</w:t>
      </w:r>
      <w:r w:rsidRPr="00B214E0">
        <w:rPr>
          <w:rFonts w:ascii="Times New Roman" w:hAnsi="Times New Roman"/>
          <w:color w:val="000000"/>
          <w:sz w:val="24"/>
          <w:szCs w:val="24"/>
        </w:rPr>
        <w:t xml:space="preserve"> и липкая, как смола, </w:t>
      </w:r>
      <w:r>
        <w:rPr>
          <w:rFonts w:ascii="Times New Roman" w:hAnsi="Times New Roman"/>
          <w:color w:val="000000"/>
          <w:sz w:val="24"/>
          <w:szCs w:val="24"/>
        </w:rPr>
        <w:t>_____________</w:t>
      </w:r>
      <w:r w:rsidRPr="00B214E0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14E0">
        <w:rPr>
          <w:rFonts w:ascii="Times New Roman" w:hAnsi="Times New Roman"/>
          <w:color w:val="000000"/>
          <w:sz w:val="24"/>
          <w:szCs w:val="24"/>
        </w:rPr>
        <w:t xml:space="preserve">За ночь лужицы покрываются </w:t>
      </w:r>
      <w:r>
        <w:rPr>
          <w:rFonts w:ascii="Times New Roman" w:hAnsi="Times New Roman"/>
          <w:color w:val="000000"/>
          <w:sz w:val="24"/>
          <w:szCs w:val="24"/>
        </w:rPr>
        <w:t>______________________, как стекло, ______________________</w:t>
      </w:r>
      <w:r w:rsidRPr="00B214E0">
        <w:rPr>
          <w:rFonts w:ascii="Times New Roman" w:hAnsi="Times New Roman"/>
          <w:color w:val="000000"/>
          <w:sz w:val="24"/>
          <w:szCs w:val="24"/>
        </w:rPr>
        <w:t xml:space="preserve"> льда.</w:t>
      </w:r>
      <w:r w:rsidRPr="00B214E0">
        <w:rPr>
          <w:rFonts w:ascii="Times New Roman" w:hAnsi="Times New Roman"/>
          <w:bCs/>
          <w:sz w:val="24"/>
          <w:szCs w:val="24"/>
        </w:rPr>
        <w:t xml:space="preserve"> </w:t>
      </w:r>
    </w:p>
    <w:p w:rsidR="00463D8A" w:rsidRDefault="00463D8A" w:rsidP="00D87D52">
      <w:pPr>
        <w:ind w:right="0"/>
        <w:rPr>
          <w:rFonts w:ascii="Times New Roman" w:hAnsi="Times New Roman"/>
          <w:bCs/>
          <w:sz w:val="24"/>
          <w:szCs w:val="24"/>
        </w:rPr>
      </w:pPr>
    </w:p>
    <w:p w:rsidR="00463D8A" w:rsidRPr="00EF47A0" w:rsidRDefault="00463D8A" w:rsidP="00EF47A0">
      <w:pPr>
        <w:ind w:right="0"/>
        <w:rPr>
          <w:rFonts w:ascii="Times New Roman" w:hAnsi="Times New Roman"/>
          <w:bCs/>
          <w:sz w:val="24"/>
          <w:szCs w:val="24"/>
        </w:rPr>
      </w:pPr>
      <w:r w:rsidRPr="0099311D">
        <w:rPr>
          <w:rFonts w:ascii="Times New Roman" w:hAnsi="Times New Roman"/>
          <w:b/>
          <w:bCs/>
          <w:sz w:val="24"/>
          <w:szCs w:val="24"/>
        </w:rPr>
        <w:t>Для справок: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14E0">
        <w:rPr>
          <w:rFonts w:ascii="Times New Roman" w:hAnsi="Times New Roman"/>
          <w:color w:val="000000"/>
          <w:sz w:val="24"/>
          <w:szCs w:val="24"/>
        </w:rPr>
        <w:t>лужи</w:t>
      </w:r>
      <w:r>
        <w:rPr>
          <w:rFonts w:ascii="Times New Roman" w:hAnsi="Times New Roman"/>
          <w:color w:val="000000"/>
          <w:sz w:val="24"/>
          <w:szCs w:val="24"/>
        </w:rPr>
        <w:t>, начал моросить, прозрачной корочкой, грязь, на дорожках сада.</w:t>
      </w:r>
    </w:p>
    <w:p w:rsidR="00463D8A" w:rsidRDefault="00463D8A" w:rsidP="00EF47A0">
      <w:pPr>
        <w:spacing w:line="240" w:lineRule="auto"/>
        <w:ind w:right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5.Синтаксический разбор двусоставного предложения.</w:t>
      </w:r>
    </w:p>
    <w:p w:rsidR="00463D8A" w:rsidRDefault="00463D8A" w:rsidP="00EF47A0">
      <w:pPr>
        <w:spacing w:line="240" w:lineRule="auto"/>
        <w:ind w:right="0"/>
        <w:rPr>
          <w:rFonts w:ascii="Times New Roman" w:hAnsi="Times New Roman"/>
          <w:b/>
          <w:bCs/>
          <w:sz w:val="24"/>
          <w:szCs w:val="24"/>
        </w:rPr>
      </w:pPr>
    </w:p>
    <w:p w:rsidR="00463D8A" w:rsidRDefault="00463D8A" w:rsidP="00EF47A0">
      <w:pPr>
        <w:shd w:val="clear" w:color="auto" w:fill="FFFFFF"/>
        <w:spacing w:line="240" w:lineRule="auto"/>
        <w:ind w:right="0"/>
        <w:textAlignment w:val="baseline"/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3D8A" w:rsidRDefault="00463D8A" w:rsidP="00EF47A0">
      <w:pPr>
        <w:spacing w:line="240" w:lineRule="auto"/>
        <w:ind w:right="0"/>
        <w:rPr>
          <w:rFonts w:ascii="Times New Roman" w:hAnsi="Times New Roman"/>
          <w:bCs/>
          <w:sz w:val="24"/>
          <w:szCs w:val="24"/>
        </w:rPr>
      </w:pPr>
    </w:p>
    <w:p w:rsidR="00463D8A" w:rsidRPr="00EF47A0" w:rsidRDefault="00463D8A" w:rsidP="00EF47A0">
      <w:pPr>
        <w:spacing w:line="240" w:lineRule="auto"/>
        <w:ind w:right="0"/>
        <w:rPr>
          <w:rFonts w:ascii="Times New Roman" w:hAnsi="Times New Roman"/>
          <w:bCs/>
          <w:sz w:val="24"/>
          <w:szCs w:val="24"/>
        </w:rPr>
      </w:pPr>
    </w:p>
    <w:p w:rsidR="00463D8A" w:rsidRDefault="00463D8A" w:rsidP="00D87D52">
      <w:pPr>
        <w:ind w:right="0"/>
        <w:jc w:val="center"/>
        <w:rPr>
          <w:rFonts w:ascii="Times New Roman" w:hAnsi="Times New Roman"/>
          <w:b/>
          <w:sz w:val="28"/>
          <w:szCs w:val="28"/>
        </w:rPr>
      </w:pPr>
      <w:r w:rsidRPr="00FC071D">
        <w:rPr>
          <w:rFonts w:ascii="Times New Roman" w:hAnsi="Times New Roman"/>
          <w:b/>
          <w:sz w:val="28"/>
          <w:szCs w:val="28"/>
        </w:rPr>
        <w:t>Лист самооценки.</w:t>
      </w:r>
    </w:p>
    <w:tbl>
      <w:tblPr>
        <w:tblW w:w="1092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1701"/>
        <w:gridCol w:w="1843"/>
        <w:gridCol w:w="1559"/>
        <w:gridCol w:w="2126"/>
        <w:gridCol w:w="1713"/>
      </w:tblGrid>
      <w:tr w:rsidR="00463D8A" w:rsidTr="00D87D52">
        <w:trPr>
          <w:trHeight w:val="810"/>
        </w:trPr>
        <w:tc>
          <w:tcPr>
            <w:tcW w:w="1985" w:type="dxa"/>
          </w:tcPr>
          <w:p w:rsidR="00463D8A" w:rsidRPr="00D87D52" w:rsidRDefault="00463D8A" w:rsidP="00A819B2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7D52">
              <w:rPr>
                <w:rFonts w:ascii="Times New Roman" w:hAnsi="Times New Roman"/>
                <w:b/>
                <w:sz w:val="24"/>
                <w:szCs w:val="24"/>
              </w:rPr>
              <w:t>Теоретическая</w:t>
            </w:r>
          </w:p>
          <w:p w:rsidR="00463D8A" w:rsidRPr="00D87D52" w:rsidRDefault="00463D8A" w:rsidP="00A819B2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7D52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</w:p>
        </w:tc>
        <w:tc>
          <w:tcPr>
            <w:tcW w:w="1701" w:type="dxa"/>
          </w:tcPr>
          <w:p w:rsidR="00463D8A" w:rsidRPr="00D87D52" w:rsidRDefault="00463D8A" w:rsidP="00A819B2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7D52">
              <w:rPr>
                <w:rFonts w:ascii="Times New Roman" w:hAnsi="Times New Roman"/>
                <w:b/>
                <w:sz w:val="24"/>
                <w:szCs w:val="24"/>
              </w:rPr>
              <w:t xml:space="preserve">Восстановите </w:t>
            </w:r>
          </w:p>
        </w:tc>
        <w:tc>
          <w:tcPr>
            <w:tcW w:w="1843" w:type="dxa"/>
          </w:tcPr>
          <w:p w:rsidR="00463D8A" w:rsidRPr="00D87D52" w:rsidRDefault="00463D8A" w:rsidP="00A819B2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7D52">
              <w:rPr>
                <w:rFonts w:ascii="Times New Roman" w:hAnsi="Times New Roman"/>
                <w:b/>
                <w:sz w:val="24"/>
                <w:szCs w:val="24"/>
              </w:rPr>
              <w:t>Анализ текста</w:t>
            </w:r>
          </w:p>
        </w:tc>
        <w:tc>
          <w:tcPr>
            <w:tcW w:w="1559" w:type="dxa"/>
          </w:tcPr>
          <w:p w:rsidR="00463D8A" w:rsidRPr="00D87D52" w:rsidRDefault="00463D8A" w:rsidP="00A819B2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7D52">
              <w:rPr>
                <w:rFonts w:ascii="Times New Roman" w:hAnsi="Times New Roman"/>
                <w:b/>
                <w:sz w:val="24"/>
                <w:szCs w:val="24"/>
              </w:rPr>
              <w:t xml:space="preserve">Работа с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предложениями</w:t>
            </w:r>
          </w:p>
        </w:tc>
        <w:tc>
          <w:tcPr>
            <w:tcW w:w="2126" w:type="dxa"/>
          </w:tcPr>
          <w:p w:rsidR="00463D8A" w:rsidRPr="00D87D52" w:rsidRDefault="00463D8A" w:rsidP="00A819B2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7D52">
              <w:rPr>
                <w:rFonts w:ascii="Times New Roman" w:hAnsi="Times New Roman"/>
                <w:b/>
                <w:sz w:val="24"/>
                <w:szCs w:val="24"/>
              </w:rPr>
              <w:t>Синтаксический разбор</w:t>
            </w:r>
          </w:p>
        </w:tc>
        <w:tc>
          <w:tcPr>
            <w:tcW w:w="1713" w:type="dxa"/>
          </w:tcPr>
          <w:p w:rsidR="00463D8A" w:rsidRPr="00D87D52" w:rsidRDefault="00463D8A" w:rsidP="00A819B2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7D52">
              <w:rPr>
                <w:rFonts w:ascii="Times New Roman" w:hAnsi="Times New Roman"/>
                <w:b/>
                <w:sz w:val="24"/>
                <w:szCs w:val="24"/>
              </w:rPr>
              <w:t>Подведение итогов</w:t>
            </w:r>
          </w:p>
        </w:tc>
      </w:tr>
      <w:tr w:rsidR="00463D8A" w:rsidTr="00D87D52">
        <w:trPr>
          <w:trHeight w:val="840"/>
        </w:trPr>
        <w:tc>
          <w:tcPr>
            <w:tcW w:w="1985" w:type="dxa"/>
          </w:tcPr>
          <w:p w:rsidR="00463D8A" w:rsidRPr="00D87D52" w:rsidRDefault="00463D8A" w:rsidP="00D87D52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463D8A" w:rsidRPr="00D87D52" w:rsidRDefault="00463D8A" w:rsidP="00D87D52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D8A" w:rsidRPr="00D87D52" w:rsidRDefault="00463D8A" w:rsidP="00D87D52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463D8A" w:rsidRPr="00D87D52" w:rsidRDefault="00463D8A" w:rsidP="00D87D52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63D8A" w:rsidRPr="00D87D52" w:rsidRDefault="00463D8A" w:rsidP="00D87D52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Pr="00D87D52" w:rsidRDefault="00463D8A" w:rsidP="00D87D52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3" w:type="dxa"/>
          </w:tcPr>
          <w:p w:rsidR="00463D8A" w:rsidRPr="00D87D52" w:rsidRDefault="00463D8A" w:rsidP="00D87D52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63D8A" w:rsidRPr="00CE5267" w:rsidRDefault="00463D8A" w:rsidP="00D87D52">
      <w:pPr>
        <w:ind w:right="0"/>
        <w:rPr>
          <w:rFonts w:ascii="Times New Roman" w:hAnsi="Times New Roman"/>
          <w:b/>
          <w:sz w:val="28"/>
          <w:szCs w:val="28"/>
        </w:rPr>
      </w:pPr>
      <w:r w:rsidRPr="00CE5267">
        <w:rPr>
          <w:rFonts w:ascii="Times New Roman" w:hAnsi="Times New Roman"/>
          <w:b/>
          <w:sz w:val="28"/>
          <w:szCs w:val="28"/>
        </w:rPr>
        <w:t xml:space="preserve">Приложение № 2                       </w:t>
      </w:r>
    </w:p>
    <w:p w:rsidR="00463D8A" w:rsidRPr="00226D4F" w:rsidRDefault="00463D8A" w:rsidP="00A819B2">
      <w:pPr>
        <w:ind w:right="0"/>
        <w:jc w:val="center"/>
        <w:rPr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</w:t>
      </w:r>
    </w:p>
    <w:p w:rsidR="00463D8A" w:rsidRPr="0099311D" w:rsidRDefault="00463D8A" w:rsidP="00A819B2">
      <w:pPr>
        <w:shd w:val="clear" w:color="auto" w:fill="FFFFFF"/>
        <w:ind w:right="0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9311D">
        <w:rPr>
          <w:rFonts w:ascii="Times New Roman" w:hAnsi="Times New Roman"/>
          <w:color w:val="000000"/>
          <w:sz w:val="28"/>
          <w:szCs w:val="28"/>
        </w:rPr>
        <w:t xml:space="preserve">       1)В начале ноября солнце редким гостем появляется на небе. 2)Всё чаще проплывают над головой низкие дождевые облака. 3)Дуют холодные ветры. 4)Вот резкий порыв ветра пригнул к земле гибкие стебли травы и сорвал с деревьев увядшие листья. 5)Покружилась лёгкая листва в воздухе и легла на землю мягким ковром.</w:t>
      </w:r>
    </w:p>
    <w:p w:rsidR="00463D8A" w:rsidRDefault="00463D8A" w:rsidP="00A819B2">
      <w:pPr>
        <w:shd w:val="clear" w:color="auto" w:fill="FFFFFF"/>
        <w:ind w:right="0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9311D">
        <w:rPr>
          <w:rFonts w:ascii="Times New Roman" w:hAnsi="Times New Roman"/>
          <w:color w:val="000000"/>
          <w:sz w:val="28"/>
          <w:szCs w:val="28"/>
        </w:rPr>
        <w:t xml:space="preserve">       6)С утра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начал моросить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дождь. 7)После него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на дорожках сада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остаются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лужи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и липкая, как смола,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грязь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. 8)За ночь лужицы покрываются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прозрачной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, как стекло,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корочкой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льда.</w:t>
      </w:r>
    </w:p>
    <w:p w:rsidR="00463D8A" w:rsidRPr="0099311D" w:rsidRDefault="00463D8A" w:rsidP="00A819B2">
      <w:pPr>
        <w:shd w:val="clear" w:color="auto" w:fill="FFFFFF"/>
        <w:ind w:right="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9)Скоро-скоро первый снежок покроет землю гладкой белой пеленой.</w:t>
      </w:r>
    </w:p>
    <w:p w:rsidR="00463D8A" w:rsidRPr="00226D4F" w:rsidRDefault="00463D8A" w:rsidP="00A819B2">
      <w:pPr>
        <w:ind w:right="0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</w:t>
      </w:r>
    </w:p>
    <w:p w:rsidR="00463D8A" w:rsidRDefault="00463D8A" w:rsidP="000D4E31">
      <w:pPr>
        <w:ind w:right="0"/>
        <w:rPr>
          <w:sz w:val="32"/>
          <w:szCs w:val="32"/>
        </w:rPr>
      </w:pPr>
    </w:p>
    <w:p w:rsidR="00463D8A" w:rsidRPr="00CE5267" w:rsidRDefault="00463D8A" w:rsidP="000D4E31">
      <w:pPr>
        <w:ind w:right="0"/>
        <w:rPr>
          <w:sz w:val="32"/>
          <w:szCs w:val="32"/>
        </w:rPr>
      </w:pPr>
      <w:r w:rsidRPr="00CE5267">
        <w:rPr>
          <w:rFonts w:ascii="Times New Roman" w:hAnsi="Times New Roman"/>
          <w:b/>
          <w:sz w:val="28"/>
          <w:szCs w:val="28"/>
        </w:rPr>
        <w:t xml:space="preserve">Приложение № 2     </w:t>
      </w:r>
      <w:r w:rsidRPr="00CE5267">
        <w:rPr>
          <w:sz w:val="32"/>
          <w:szCs w:val="32"/>
        </w:rPr>
        <w:t xml:space="preserve">                  </w:t>
      </w:r>
    </w:p>
    <w:p w:rsidR="00463D8A" w:rsidRPr="00226D4F" w:rsidRDefault="00463D8A" w:rsidP="000D4E31">
      <w:pPr>
        <w:ind w:right="0"/>
        <w:rPr>
          <w:sz w:val="32"/>
          <w:szCs w:val="32"/>
        </w:rPr>
      </w:pPr>
      <w:r>
        <w:rPr>
          <w:sz w:val="32"/>
          <w:szCs w:val="32"/>
        </w:rPr>
        <w:t xml:space="preserve">                        ______________________________________</w:t>
      </w:r>
    </w:p>
    <w:p w:rsidR="00463D8A" w:rsidRPr="0099311D" w:rsidRDefault="00463D8A" w:rsidP="00A819B2">
      <w:pPr>
        <w:shd w:val="clear" w:color="auto" w:fill="FFFFFF"/>
        <w:ind w:right="0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9311D">
        <w:rPr>
          <w:rFonts w:ascii="Times New Roman" w:hAnsi="Times New Roman"/>
          <w:color w:val="000000"/>
          <w:sz w:val="28"/>
          <w:szCs w:val="28"/>
        </w:rPr>
        <w:t xml:space="preserve">       1)В начале ноября солнце редким гостем появляется на небе. 2)Всё чаще проплывают над головой низкие дождевые облака. 3)Дуют холодные ветры. 4)Вот резкий порыв ветра пригнул к земле гибкие стебли травы и сорвал с деревьев увядшие листья. 5)Покружилась лёгкая листва в воздухе и легла на землю мягким ковром.</w:t>
      </w:r>
    </w:p>
    <w:p w:rsidR="00463D8A" w:rsidRDefault="00463D8A" w:rsidP="00A819B2">
      <w:pPr>
        <w:shd w:val="clear" w:color="auto" w:fill="FFFFFF"/>
        <w:ind w:right="0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9311D">
        <w:rPr>
          <w:rFonts w:ascii="Times New Roman" w:hAnsi="Times New Roman"/>
          <w:color w:val="000000"/>
          <w:sz w:val="28"/>
          <w:szCs w:val="28"/>
        </w:rPr>
        <w:t xml:space="preserve">       6)С утра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начал моросить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дождь. 7)После него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на дорожках сада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остаются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лужи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и липкая, как смола,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грязь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. 8)За ночь лужицы покрываются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прозрачной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, как стекло,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корочкой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льда.</w:t>
      </w:r>
    </w:p>
    <w:p w:rsidR="00463D8A" w:rsidRPr="0099311D" w:rsidRDefault="00463D8A" w:rsidP="00A819B2">
      <w:pPr>
        <w:shd w:val="clear" w:color="auto" w:fill="FFFFFF"/>
        <w:ind w:right="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9)Скоро-скоро первый снежок покроет землю гладкой белой пеленой.</w:t>
      </w:r>
    </w:p>
    <w:p w:rsidR="00463D8A" w:rsidRPr="00226D4F" w:rsidRDefault="00463D8A" w:rsidP="00A819B2">
      <w:pPr>
        <w:ind w:right="0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</w:t>
      </w:r>
    </w:p>
    <w:p w:rsidR="00463D8A" w:rsidRPr="00226D4F" w:rsidRDefault="00463D8A" w:rsidP="000D4E31">
      <w:pPr>
        <w:ind w:right="0"/>
        <w:rPr>
          <w:sz w:val="32"/>
          <w:szCs w:val="32"/>
        </w:rPr>
      </w:pPr>
    </w:p>
    <w:p w:rsidR="00463D8A" w:rsidRPr="00226D4F" w:rsidRDefault="00463D8A" w:rsidP="002F1AEA">
      <w:pPr>
        <w:ind w:right="0"/>
        <w:jc w:val="center"/>
        <w:rPr>
          <w:sz w:val="32"/>
          <w:szCs w:val="32"/>
        </w:rPr>
      </w:pPr>
    </w:p>
    <w:p w:rsidR="00463D8A" w:rsidRPr="004A19C4" w:rsidRDefault="00463D8A" w:rsidP="002F1AEA">
      <w:pPr>
        <w:shd w:val="clear" w:color="auto" w:fill="FFFFFF"/>
        <w:ind w:right="0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4A19C4">
        <w:rPr>
          <w:rFonts w:ascii="Times New Roman" w:hAnsi="Times New Roman"/>
          <w:b/>
          <w:color w:val="000000"/>
          <w:sz w:val="28"/>
          <w:szCs w:val="28"/>
        </w:rPr>
        <w:t>Поздняя осень.</w:t>
      </w:r>
    </w:p>
    <w:p w:rsidR="00463D8A" w:rsidRDefault="00463D8A" w:rsidP="002F1AEA">
      <w:pPr>
        <w:shd w:val="clear" w:color="auto" w:fill="FFFFFF"/>
        <w:ind w:right="0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463D8A" w:rsidRPr="0099311D" w:rsidRDefault="00463D8A" w:rsidP="002F1AEA">
      <w:pPr>
        <w:shd w:val="clear" w:color="auto" w:fill="FFFFFF"/>
        <w:ind w:right="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Pr="0099311D">
        <w:rPr>
          <w:rFonts w:ascii="Times New Roman" w:hAnsi="Times New Roman"/>
          <w:color w:val="000000"/>
          <w:sz w:val="28"/>
          <w:szCs w:val="28"/>
        </w:rPr>
        <w:t>1)В начале ноября солнце редким гостем появляется на небе. 2)Всё чаще проплывают над головой низкие дождевые облака. 3)Дуют холодные ветры. 4)Вот резкий порыв ветра пригнул к земле гибкие стебли травы и сорвал с деревьев увядшие листья. 5)Покружилась лёгкая листва в воздухе и легла на землю мягким ковром.</w:t>
      </w:r>
    </w:p>
    <w:p w:rsidR="00463D8A" w:rsidRDefault="00463D8A" w:rsidP="002F1AEA">
      <w:pPr>
        <w:shd w:val="clear" w:color="auto" w:fill="FFFFFF"/>
        <w:ind w:right="0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9311D">
        <w:rPr>
          <w:rFonts w:ascii="Times New Roman" w:hAnsi="Times New Roman"/>
          <w:color w:val="000000"/>
          <w:sz w:val="28"/>
          <w:szCs w:val="28"/>
        </w:rPr>
        <w:t xml:space="preserve">       6)С утра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начал моросить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дождь. 7)После него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на дорожках сада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остаются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лужи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и липкая, как смола,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грязь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. 8)За ночь лужицы покрываются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прозрачной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, как стекло,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корочкой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льда.</w:t>
      </w:r>
    </w:p>
    <w:p w:rsidR="00463D8A" w:rsidRPr="0099311D" w:rsidRDefault="00463D8A" w:rsidP="002F1AEA">
      <w:pPr>
        <w:shd w:val="clear" w:color="auto" w:fill="FFFFFF"/>
        <w:ind w:right="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9)Скоро-скоро первый снежок покроет землю гладкой белой пеленой.</w:t>
      </w:r>
    </w:p>
    <w:p w:rsidR="00463D8A" w:rsidRPr="002F1AE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</w:p>
    <w:p w:rsidR="00463D8A" w:rsidRPr="004A19C4" w:rsidRDefault="00463D8A" w:rsidP="004A19C4">
      <w:pPr>
        <w:spacing w:line="240" w:lineRule="auto"/>
        <w:ind w:right="0"/>
        <w:jc w:val="center"/>
        <w:rPr>
          <w:rFonts w:ascii="Times New Roman" w:hAnsi="Times New Roman"/>
          <w:b/>
          <w:sz w:val="24"/>
          <w:szCs w:val="24"/>
        </w:rPr>
      </w:pPr>
      <w:r w:rsidRPr="004A19C4">
        <w:rPr>
          <w:rFonts w:ascii="Times New Roman" w:hAnsi="Times New Roman"/>
          <w:b/>
          <w:sz w:val="24"/>
          <w:szCs w:val="24"/>
        </w:rPr>
        <w:t>Вопросы</w:t>
      </w:r>
    </w:p>
    <w:p w:rsidR="00463D8A" w:rsidRPr="002F1AEA" w:rsidRDefault="00463D8A" w:rsidP="004A19C4">
      <w:pPr>
        <w:spacing w:line="240" w:lineRule="auto"/>
        <w:ind w:right="0"/>
        <w:rPr>
          <w:rFonts w:ascii="Times New Roman" w:hAnsi="Times New Roman"/>
          <w:b/>
          <w:sz w:val="24"/>
          <w:szCs w:val="24"/>
        </w:rPr>
      </w:pPr>
      <w:r w:rsidRPr="002F1AEA">
        <w:rPr>
          <w:rFonts w:ascii="Times New Roman" w:hAnsi="Times New Roman"/>
          <w:sz w:val="24"/>
          <w:szCs w:val="24"/>
        </w:rPr>
        <w:t xml:space="preserve">6) </w:t>
      </w:r>
      <w:r w:rsidRPr="002F1AEA">
        <w:rPr>
          <w:rFonts w:ascii="Times New Roman" w:hAnsi="Times New Roman"/>
          <w:b/>
          <w:sz w:val="24"/>
          <w:szCs w:val="24"/>
        </w:rPr>
        <w:t>Начал моросить.</w:t>
      </w:r>
    </w:p>
    <w:p w:rsidR="00463D8A" w:rsidRPr="002F1AE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 w:rsidRPr="002F1AEA">
        <w:rPr>
          <w:rFonts w:ascii="Times New Roman" w:hAnsi="Times New Roman"/>
          <w:sz w:val="24"/>
          <w:szCs w:val="24"/>
        </w:rPr>
        <w:t>-Каким членом предложения является? (Сказуемым)</w:t>
      </w:r>
    </w:p>
    <w:p w:rsidR="00463D8A" w:rsidRPr="002F1AE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 w:rsidRPr="002F1AEA">
        <w:rPr>
          <w:rFonts w:ascii="Times New Roman" w:hAnsi="Times New Roman"/>
          <w:sz w:val="24"/>
          <w:szCs w:val="24"/>
        </w:rPr>
        <w:t>- Чем выражены слова? (Глаголами)</w:t>
      </w:r>
    </w:p>
    <w:p w:rsidR="00463D8A" w:rsidRPr="002F1AE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 w:rsidRPr="002F1AEA">
        <w:rPr>
          <w:rFonts w:ascii="Times New Roman" w:hAnsi="Times New Roman"/>
          <w:sz w:val="24"/>
          <w:szCs w:val="24"/>
        </w:rPr>
        <w:t>- Какое по составу? ( Составное глагольное)</w:t>
      </w:r>
    </w:p>
    <w:p w:rsidR="00463D8A" w:rsidRPr="002F1AEA" w:rsidRDefault="00463D8A" w:rsidP="004A19C4">
      <w:pPr>
        <w:spacing w:line="240" w:lineRule="auto"/>
        <w:ind w:right="0"/>
        <w:rPr>
          <w:rFonts w:ascii="Times New Roman" w:hAnsi="Times New Roman"/>
          <w:b/>
          <w:sz w:val="24"/>
          <w:szCs w:val="24"/>
        </w:rPr>
      </w:pPr>
      <w:r w:rsidRPr="002F1AEA">
        <w:rPr>
          <w:rFonts w:ascii="Times New Roman" w:hAnsi="Times New Roman"/>
          <w:sz w:val="24"/>
          <w:szCs w:val="24"/>
        </w:rPr>
        <w:t>7)</w:t>
      </w:r>
      <w:r w:rsidRPr="002F1AEA">
        <w:rPr>
          <w:rFonts w:ascii="Times New Roman" w:hAnsi="Times New Roman"/>
          <w:b/>
          <w:sz w:val="24"/>
          <w:szCs w:val="24"/>
        </w:rPr>
        <w:t>На дорожках сада.</w:t>
      </w:r>
    </w:p>
    <w:p w:rsidR="00463D8A" w:rsidRPr="002F1AE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 w:rsidRPr="002F1AEA">
        <w:rPr>
          <w:rFonts w:ascii="Times New Roman" w:hAnsi="Times New Roman"/>
          <w:sz w:val="24"/>
          <w:szCs w:val="24"/>
        </w:rPr>
        <w:t>-Каким членом предложения является? (Обстоятельством)</w:t>
      </w:r>
    </w:p>
    <w:p w:rsidR="00463D8A" w:rsidRPr="002F1AE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 w:rsidRPr="002F1AEA">
        <w:rPr>
          <w:rFonts w:ascii="Times New Roman" w:hAnsi="Times New Roman"/>
          <w:sz w:val="24"/>
          <w:szCs w:val="24"/>
        </w:rPr>
        <w:t>- Вопрос где указывает на что? (На место. Значит, обстоятельство места)</w:t>
      </w:r>
    </w:p>
    <w:p w:rsidR="00463D8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 w:rsidRPr="002F1AEA">
        <w:rPr>
          <w:rFonts w:ascii="Times New Roman" w:hAnsi="Times New Roman"/>
          <w:sz w:val="24"/>
          <w:szCs w:val="24"/>
        </w:rPr>
        <w:t>-Из чего состоит обстоятельство? (Из словосочетания) Докажите.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63D8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Какая связь между словами? (Подчинительная)</w:t>
      </w:r>
    </w:p>
    <w:p w:rsidR="00463D8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Какие виды подчинительной связи мы знаем? (Согласование, управление, примыкание)</w:t>
      </w:r>
    </w:p>
    <w:p w:rsidR="00463D8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-Определите связь в этом словосочетании? (Управление. Зависимое слово стоит в Р.п.)</w:t>
      </w:r>
    </w:p>
    <w:p w:rsidR="00463D8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-Перестройте словосочетание так, чтобы получилось согласование. (На садовых дорожках)</w:t>
      </w:r>
    </w:p>
    <w:p w:rsidR="00463D8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Докажите.  (Каких? П.п., мн. Ч.)</w:t>
      </w:r>
    </w:p>
    <w:p w:rsidR="00463D8A" w:rsidRDefault="00463D8A" w:rsidP="004A19C4">
      <w:pPr>
        <w:spacing w:line="240" w:lineRule="auto"/>
        <w:ind w:righ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</w:t>
      </w:r>
      <w:r>
        <w:rPr>
          <w:rFonts w:ascii="Times New Roman" w:hAnsi="Times New Roman"/>
          <w:b/>
          <w:sz w:val="24"/>
          <w:szCs w:val="24"/>
        </w:rPr>
        <w:t>Лужи и грязь.</w:t>
      </w:r>
    </w:p>
    <w:p w:rsidR="00463D8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Каким членом предложения являются? (Подлежащими. Однородными.)</w:t>
      </w:r>
    </w:p>
    <w:p w:rsidR="00463D8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Какой частью речи выражены? (Сущ.)</w:t>
      </w:r>
    </w:p>
    <w:p w:rsidR="00463D8A" w:rsidRDefault="00463D8A" w:rsidP="004A19C4">
      <w:pPr>
        <w:spacing w:line="240" w:lineRule="auto"/>
        <w:ind w:righ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8) </w:t>
      </w:r>
      <w:r>
        <w:rPr>
          <w:rFonts w:ascii="Times New Roman" w:hAnsi="Times New Roman"/>
          <w:b/>
          <w:sz w:val="24"/>
          <w:szCs w:val="24"/>
        </w:rPr>
        <w:t>Прозрачной корочкой.</w:t>
      </w:r>
    </w:p>
    <w:p w:rsidR="00463D8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Каким членом предложения являются? (Определением, дополнением)</w:t>
      </w:r>
    </w:p>
    <w:p w:rsidR="00463D8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-Какой частью речи выражен каждый из них? (прил., сущ.)</w:t>
      </w:r>
    </w:p>
    <w:p w:rsidR="00463D8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Какая это синтаксическая единица? (Словосочетание.) Докажите.</w:t>
      </w:r>
    </w:p>
    <w:p w:rsidR="00463D8A" w:rsidRDefault="00463D8A" w:rsidP="004A19C4">
      <w:pPr>
        <w:spacing w:line="240" w:lineRule="auto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Вид связи? (Согласование) Докажите. (Какой?, Т.п., ж. р., ед.ч.)</w:t>
      </w:r>
    </w:p>
    <w:p w:rsidR="00463D8A" w:rsidRPr="004A19C4" w:rsidRDefault="00463D8A" w:rsidP="002F1AEA">
      <w:pPr>
        <w:ind w:right="0"/>
        <w:rPr>
          <w:rFonts w:ascii="Times New Roman" w:hAnsi="Times New Roman"/>
          <w:sz w:val="24"/>
          <w:szCs w:val="24"/>
        </w:rPr>
      </w:pPr>
    </w:p>
    <w:p w:rsidR="00463D8A" w:rsidRPr="002F1AEA" w:rsidRDefault="00463D8A" w:rsidP="002F1AEA">
      <w:pPr>
        <w:ind w:right="0"/>
        <w:rPr>
          <w:rFonts w:ascii="Times New Roman" w:hAnsi="Times New Roman"/>
          <w:sz w:val="24"/>
          <w:szCs w:val="24"/>
        </w:rPr>
      </w:pPr>
    </w:p>
    <w:p w:rsidR="00463D8A" w:rsidRPr="00226D4F" w:rsidRDefault="00463D8A" w:rsidP="00822F89">
      <w:pPr>
        <w:rPr>
          <w:sz w:val="32"/>
          <w:szCs w:val="32"/>
        </w:rPr>
      </w:pPr>
    </w:p>
    <w:p w:rsidR="00463D8A" w:rsidRPr="00226D4F" w:rsidRDefault="00463D8A" w:rsidP="00822F89">
      <w:pPr>
        <w:rPr>
          <w:sz w:val="32"/>
          <w:szCs w:val="32"/>
        </w:rPr>
      </w:pPr>
    </w:p>
    <w:p w:rsidR="00463D8A" w:rsidRDefault="00463D8A" w:rsidP="00822F89">
      <w:pPr>
        <w:rPr>
          <w:sz w:val="32"/>
          <w:szCs w:val="32"/>
        </w:rPr>
      </w:pPr>
    </w:p>
    <w:p w:rsidR="00463D8A" w:rsidRDefault="00463D8A" w:rsidP="00D84D9F">
      <w:pPr>
        <w:ind w:right="0"/>
        <w:jc w:val="center"/>
        <w:rPr>
          <w:rFonts w:ascii="Times New Roman" w:hAnsi="Times New Roman"/>
          <w:b/>
          <w:sz w:val="28"/>
          <w:szCs w:val="28"/>
        </w:rPr>
      </w:pPr>
    </w:p>
    <w:p w:rsidR="00463D8A" w:rsidRPr="00DD6BE4" w:rsidRDefault="00463D8A" w:rsidP="00D84D9F">
      <w:pPr>
        <w:ind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Маршрутный лист.</w:t>
      </w:r>
    </w:p>
    <w:p w:rsidR="00463D8A" w:rsidRPr="00DD6BE4" w:rsidRDefault="00463D8A" w:rsidP="00D84D9F">
      <w:pPr>
        <w:ind w:right="0"/>
        <w:rPr>
          <w:rFonts w:ascii="Times New Roman" w:hAnsi="Times New Roman"/>
          <w:sz w:val="24"/>
          <w:szCs w:val="24"/>
        </w:rPr>
      </w:pPr>
      <w:r w:rsidRPr="00DD6BE4">
        <w:rPr>
          <w:rFonts w:ascii="Times New Roman" w:hAnsi="Times New Roman"/>
          <w:sz w:val="24"/>
          <w:szCs w:val="24"/>
        </w:rPr>
        <w:t>Фамилия, имя учащегося____________________________________________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463D8A" w:rsidRPr="00DD6BE4" w:rsidRDefault="00463D8A" w:rsidP="00D84D9F">
      <w:pPr>
        <w:ind w:right="0"/>
        <w:rPr>
          <w:rFonts w:ascii="Times New Roman" w:hAnsi="Times New Roman"/>
          <w:sz w:val="24"/>
          <w:szCs w:val="24"/>
        </w:rPr>
      </w:pPr>
      <w:r w:rsidRPr="00DD6BE4">
        <w:rPr>
          <w:rFonts w:ascii="Times New Roman" w:hAnsi="Times New Roman"/>
          <w:sz w:val="24"/>
          <w:szCs w:val="24"/>
        </w:rPr>
        <w:t>Число____________________________________________________________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463D8A" w:rsidRDefault="00463D8A" w:rsidP="00D84D9F">
      <w:pPr>
        <w:ind w:right="0"/>
        <w:rPr>
          <w:rFonts w:ascii="Times New Roman" w:hAnsi="Times New Roman"/>
          <w:sz w:val="24"/>
          <w:szCs w:val="24"/>
        </w:rPr>
      </w:pPr>
      <w:r w:rsidRPr="00DD6BE4">
        <w:rPr>
          <w:rFonts w:ascii="Times New Roman" w:hAnsi="Times New Roman"/>
          <w:sz w:val="24"/>
          <w:szCs w:val="24"/>
        </w:rPr>
        <w:t>Тема_____________________________________________________________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463D8A" w:rsidRPr="00DD6BE4" w:rsidRDefault="00463D8A" w:rsidP="00D84D9F">
      <w:pPr>
        <w:ind w:right="0"/>
        <w:rPr>
          <w:rFonts w:ascii="Times New Roman" w:hAnsi="Times New Roman"/>
          <w:sz w:val="24"/>
          <w:szCs w:val="24"/>
        </w:rPr>
      </w:pPr>
    </w:p>
    <w:p w:rsidR="00463D8A" w:rsidRDefault="00463D8A" w:rsidP="00D84D9F">
      <w:pPr>
        <w:tabs>
          <w:tab w:val="left" w:pos="8106"/>
        </w:tabs>
        <w:spacing w:line="240" w:lineRule="auto"/>
        <w:ind w:right="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1. Теоретическая разминка.</w:t>
      </w:r>
    </w:p>
    <w:p w:rsidR="00463D8A" w:rsidRPr="000D4E31" w:rsidRDefault="00463D8A" w:rsidP="00D84D9F">
      <w:pPr>
        <w:tabs>
          <w:tab w:val="left" w:pos="8106"/>
        </w:tabs>
        <w:spacing w:line="240" w:lineRule="auto"/>
        <w:ind w:right="0"/>
        <w:rPr>
          <w:rFonts w:ascii="Times New Roman" w:hAnsi="Times New Roman"/>
          <w:b/>
          <w:bCs/>
          <w:iCs/>
          <w:sz w:val="24"/>
          <w:szCs w:val="24"/>
        </w:rPr>
      </w:pPr>
      <w:r>
        <w:object w:dxaOrig="7216" w:dyaOrig="5390">
          <v:shape id="_x0000_i1029" type="#_x0000_t75" style="width:382.5pt;height:221.25pt" o:ole="">
            <v:imagedata r:id="rId7" o:title=""/>
          </v:shape>
          <o:OLEObject Type="Embed" ProgID="PowerPoint.Slide.12" ShapeID="_x0000_i1029" DrawAspect="Content" ObjectID="_1580657982" r:id="rId12"/>
        </w:object>
      </w:r>
    </w:p>
    <w:p w:rsidR="00463D8A" w:rsidRDefault="00463D8A" w:rsidP="00D84D9F">
      <w:pPr>
        <w:spacing w:line="240" w:lineRule="auto"/>
        <w:ind w:right="0"/>
        <w:rPr>
          <w:rFonts w:ascii="Times New Roman" w:hAnsi="Times New Roman"/>
          <w:b/>
          <w:bCs/>
          <w:sz w:val="24"/>
          <w:szCs w:val="24"/>
        </w:rPr>
      </w:pPr>
    </w:p>
    <w:p w:rsidR="00463D8A" w:rsidRDefault="00463D8A" w:rsidP="00D84D9F">
      <w:pPr>
        <w:spacing w:line="240" w:lineRule="auto"/>
        <w:ind w:right="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</w:t>
      </w:r>
      <w:r>
        <w:rPr>
          <w:rFonts w:ascii="Times New Roman" w:hAnsi="Times New Roman"/>
          <w:b/>
          <w:bCs/>
          <w:iCs/>
          <w:sz w:val="24"/>
          <w:szCs w:val="24"/>
        </w:rPr>
        <w:t>Восстановите.</w:t>
      </w:r>
    </w:p>
    <w:p w:rsidR="00463D8A" w:rsidRPr="00D84D9F" w:rsidRDefault="00463D8A" w:rsidP="00D84D9F">
      <w:pPr>
        <w:spacing w:line="240" w:lineRule="auto"/>
        <w:ind w:right="0"/>
        <w:rPr>
          <w:rFonts w:ascii="Times New Roman" w:hAnsi="Times New Roman"/>
          <w:b/>
          <w:bCs/>
          <w:iCs/>
          <w:sz w:val="24"/>
          <w:szCs w:val="24"/>
        </w:rPr>
      </w:pPr>
      <w:r w:rsidRPr="00D84D9F">
        <w:rPr>
          <w:rFonts w:ascii="Times New Roman" w:hAnsi="Times New Roman"/>
          <w:b/>
          <w:bCs/>
          <w:iCs/>
          <w:sz w:val="24"/>
          <w:szCs w:val="24"/>
        </w:rPr>
        <w:t>Для 1 ряда</w:t>
      </w:r>
    </w:p>
    <w:p w:rsidR="00463D8A" w:rsidRDefault="00463D8A" w:rsidP="00D84D9F">
      <w:pPr>
        <w:spacing w:line="240" w:lineRule="auto"/>
        <w:ind w:right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1)</w:t>
      </w:r>
      <w:r w:rsidRPr="00D87D52">
        <w:rPr>
          <w:rFonts w:ascii="Times New Roman" w:hAnsi="Times New Roman"/>
          <w:bCs/>
          <w:iCs/>
          <w:sz w:val="24"/>
          <w:szCs w:val="24"/>
        </w:rPr>
        <w:t>Скоро-скоро, землю, гладкой, покроет, первый, белой, снежок, пеленой.</w:t>
      </w:r>
    </w:p>
    <w:p w:rsidR="00463D8A" w:rsidRPr="00D87D52" w:rsidRDefault="00463D8A" w:rsidP="00D84D9F">
      <w:pPr>
        <w:spacing w:line="240" w:lineRule="auto"/>
        <w:ind w:right="0"/>
        <w:rPr>
          <w:rFonts w:ascii="Times New Roman" w:hAnsi="Times New Roman"/>
          <w:bCs/>
          <w:sz w:val="24"/>
          <w:szCs w:val="24"/>
        </w:rPr>
      </w:pPr>
    </w:p>
    <w:p w:rsidR="00463D8A" w:rsidRPr="00D87D52" w:rsidRDefault="00463D8A" w:rsidP="00D84D9F">
      <w:pPr>
        <w:spacing w:line="240" w:lineRule="auto"/>
        <w:ind w:righ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463D8A" w:rsidRDefault="00463D8A" w:rsidP="00D84D9F">
      <w:pPr>
        <w:spacing w:line="240" w:lineRule="auto"/>
        <w:ind w:righ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463D8A" w:rsidRDefault="00463D8A" w:rsidP="00D84D9F">
      <w:pPr>
        <w:spacing w:line="240" w:lineRule="auto"/>
        <w:ind w:righ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2) Определите значение слова «пеленой»</w:t>
      </w:r>
    </w:p>
    <w:p w:rsidR="00463D8A" w:rsidRDefault="00463D8A" w:rsidP="00D84D9F">
      <w:pPr>
        <w:spacing w:line="240" w:lineRule="auto"/>
        <w:ind w:righ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    </w:t>
      </w:r>
    </w:p>
    <w:p w:rsidR="00463D8A" w:rsidRDefault="00463D8A" w:rsidP="00D84D9F">
      <w:pPr>
        <w:spacing w:line="240" w:lineRule="auto"/>
        <w:ind w:right="0"/>
        <w:rPr>
          <w:rFonts w:ascii="Times New Roman" w:hAnsi="Times New Roman"/>
          <w:b/>
          <w:bCs/>
          <w:sz w:val="24"/>
          <w:szCs w:val="24"/>
        </w:rPr>
      </w:pPr>
      <w:r w:rsidRPr="00D84D9F">
        <w:rPr>
          <w:rFonts w:ascii="Times New Roman" w:hAnsi="Times New Roman"/>
          <w:b/>
          <w:bCs/>
          <w:sz w:val="24"/>
          <w:szCs w:val="24"/>
        </w:rPr>
        <w:t xml:space="preserve">Для 2 ряда   </w:t>
      </w:r>
    </w:p>
    <w:p w:rsidR="00463D8A" w:rsidRDefault="00463D8A" w:rsidP="00D84D9F">
      <w:pPr>
        <w:spacing w:line="240" w:lineRule="auto"/>
        <w:ind w:right="0"/>
        <w:rPr>
          <w:rFonts w:ascii="Times New Roman" w:hAnsi="Times New Roman"/>
          <w:color w:val="000000"/>
          <w:sz w:val="24"/>
          <w:szCs w:val="24"/>
        </w:rPr>
      </w:pPr>
      <w:r w:rsidRPr="00B214E0">
        <w:rPr>
          <w:rFonts w:ascii="Times New Roman" w:hAnsi="Times New Roman"/>
          <w:color w:val="000000"/>
          <w:sz w:val="24"/>
          <w:szCs w:val="24"/>
        </w:rPr>
        <w:t xml:space="preserve">Вот резкий порыв ветра пригнул к земле гибкие стебли травы и сорвал с деревьев увядшие листья.   Всё чаще проплывают над головой низкие дождевые облака.   В начале ноября солнце редким гостем появляется на небе.    Покружилась лёгкая листва в воздухе и легла на землю мягким ковром.    Дуют холодные ветры.   </w:t>
      </w:r>
    </w:p>
    <w:p w:rsidR="00463D8A" w:rsidRDefault="00463D8A" w:rsidP="00D84D9F">
      <w:pPr>
        <w:spacing w:line="240" w:lineRule="auto"/>
        <w:ind w:right="0"/>
        <w:rPr>
          <w:rFonts w:ascii="Times New Roman" w:hAnsi="Times New Roman"/>
          <w:b/>
          <w:color w:val="000000"/>
          <w:sz w:val="24"/>
          <w:szCs w:val="24"/>
        </w:rPr>
      </w:pPr>
      <w:r w:rsidRPr="00D84D9F">
        <w:rPr>
          <w:rFonts w:ascii="Times New Roman" w:hAnsi="Times New Roman"/>
          <w:b/>
          <w:color w:val="000000"/>
          <w:sz w:val="24"/>
          <w:szCs w:val="24"/>
        </w:rPr>
        <w:t>Для 3 ряда</w:t>
      </w:r>
    </w:p>
    <w:p w:rsidR="00463D8A" w:rsidRDefault="00463D8A" w:rsidP="00D84D9F">
      <w:pPr>
        <w:ind w:right="0"/>
        <w:rPr>
          <w:rFonts w:ascii="Times New Roman" w:hAnsi="Times New Roman"/>
          <w:bCs/>
          <w:sz w:val="24"/>
          <w:szCs w:val="24"/>
        </w:rPr>
      </w:pPr>
      <w:r w:rsidRPr="00B214E0">
        <w:rPr>
          <w:rFonts w:ascii="Times New Roman" w:hAnsi="Times New Roman"/>
          <w:color w:val="000000"/>
          <w:sz w:val="24"/>
          <w:szCs w:val="24"/>
        </w:rPr>
        <w:t xml:space="preserve">С утра </w:t>
      </w:r>
      <w:r>
        <w:rPr>
          <w:rFonts w:ascii="Times New Roman" w:hAnsi="Times New Roman"/>
          <w:color w:val="000000"/>
          <w:sz w:val="24"/>
          <w:szCs w:val="24"/>
        </w:rPr>
        <w:t>______________________</w:t>
      </w:r>
      <w:r w:rsidRPr="00B214E0">
        <w:rPr>
          <w:rFonts w:ascii="Times New Roman" w:hAnsi="Times New Roman"/>
          <w:color w:val="000000"/>
          <w:sz w:val="24"/>
          <w:szCs w:val="24"/>
        </w:rPr>
        <w:t xml:space="preserve">дождь.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14E0">
        <w:rPr>
          <w:rFonts w:ascii="Times New Roman" w:hAnsi="Times New Roman"/>
          <w:color w:val="000000"/>
          <w:sz w:val="24"/>
          <w:szCs w:val="24"/>
        </w:rPr>
        <w:t xml:space="preserve">После него </w:t>
      </w:r>
      <w:r>
        <w:rPr>
          <w:rFonts w:ascii="Times New Roman" w:hAnsi="Times New Roman"/>
          <w:color w:val="000000"/>
          <w:sz w:val="24"/>
          <w:szCs w:val="24"/>
        </w:rPr>
        <w:t>_____________________________</w:t>
      </w:r>
      <w:r w:rsidRPr="00B214E0">
        <w:rPr>
          <w:rFonts w:ascii="Times New Roman" w:hAnsi="Times New Roman"/>
          <w:color w:val="000000"/>
          <w:sz w:val="24"/>
          <w:szCs w:val="24"/>
        </w:rPr>
        <w:t xml:space="preserve"> остаются </w:t>
      </w:r>
      <w:r>
        <w:rPr>
          <w:rFonts w:ascii="Times New Roman" w:hAnsi="Times New Roman"/>
          <w:color w:val="000000"/>
          <w:sz w:val="24"/>
          <w:szCs w:val="24"/>
        </w:rPr>
        <w:t>_____________</w:t>
      </w:r>
      <w:r w:rsidRPr="00B214E0">
        <w:rPr>
          <w:rFonts w:ascii="Times New Roman" w:hAnsi="Times New Roman"/>
          <w:color w:val="000000"/>
          <w:sz w:val="24"/>
          <w:szCs w:val="24"/>
        </w:rPr>
        <w:t xml:space="preserve"> и липкая, как смола, </w:t>
      </w:r>
      <w:r>
        <w:rPr>
          <w:rFonts w:ascii="Times New Roman" w:hAnsi="Times New Roman"/>
          <w:color w:val="000000"/>
          <w:sz w:val="24"/>
          <w:szCs w:val="24"/>
        </w:rPr>
        <w:t>_____________</w:t>
      </w:r>
      <w:r w:rsidRPr="00B214E0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14E0">
        <w:rPr>
          <w:rFonts w:ascii="Times New Roman" w:hAnsi="Times New Roman"/>
          <w:color w:val="000000"/>
          <w:sz w:val="24"/>
          <w:szCs w:val="24"/>
        </w:rPr>
        <w:t xml:space="preserve">За ночь лужицы покрываются </w:t>
      </w:r>
      <w:r>
        <w:rPr>
          <w:rFonts w:ascii="Times New Roman" w:hAnsi="Times New Roman"/>
          <w:color w:val="000000"/>
          <w:sz w:val="24"/>
          <w:szCs w:val="24"/>
        </w:rPr>
        <w:t>______________________, как стекло, ______________________</w:t>
      </w:r>
      <w:r w:rsidRPr="00B214E0">
        <w:rPr>
          <w:rFonts w:ascii="Times New Roman" w:hAnsi="Times New Roman"/>
          <w:color w:val="000000"/>
          <w:sz w:val="24"/>
          <w:szCs w:val="24"/>
        </w:rPr>
        <w:t xml:space="preserve"> льда.</w:t>
      </w:r>
      <w:r w:rsidRPr="00B214E0">
        <w:rPr>
          <w:rFonts w:ascii="Times New Roman" w:hAnsi="Times New Roman"/>
          <w:bCs/>
          <w:sz w:val="24"/>
          <w:szCs w:val="24"/>
        </w:rPr>
        <w:t xml:space="preserve"> </w:t>
      </w:r>
    </w:p>
    <w:p w:rsidR="00463D8A" w:rsidRDefault="00463D8A" w:rsidP="00D84D9F">
      <w:pPr>
        <w:ind w:right="0"/>
        <w:rPr>
          <w:rFonts w:ascii="Times New Roman" w:hAnsi="Times New Roman"/>
          <w:bCs/>
          <w:sz w:val="24"/>
          <w:szCs w:val="24"/>
        </w:rPr>
      </w:pPr>
    </w:p>
    <w:p w:rsidR="00463D8A" w:rsidRPr="00D84D9F" w:rsidRDefault="00463D8A" w:rsidP="00D84D9F">
      <w:pPr>
        <w:ind w:right="0"/>
        <w:rPr>
          <w:rFonts w:ascii="Times New Roman" w:hAnsi="Times New Roman"/>
          <w:bCs/>
          <w:sz w:val="24"/>
          <w:szCs w:val="24"/>
        </w:rPr>
      </w:pPr>
      <w:r w:rsidRPr="0099311D">
        <w:rPr>
          <w:rFonts w:ascii="Times New Roman" w:hAnsi="Times New Roman"/>
          <w:b/>
          <w:bCs/>
          <w:sz w:val="24"/>
          <w:szCs w:val="24"/>
        </w:rPr>
        <w:t>Для справок: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14E0">
        <w:rPr>
          <w:rFonts w:ascii="Times New Roman" w:hAnsi="Times New Roman"/>
          <w:color w:val="000000"/>
          <w:sz w:val="24"/>
          <w:szCs w:val="24"/>
        </w:rPr>
        <w:t>лужи</w:t>
      </w:r>
      <w:r>
        <w:rPr>
          <w:rFonts w:ascii="Times New Roman" w:hAnsi="Times New Roman"/>
          <w:color w:val="000000"/>
          <w:sz w:val="24"/>
          <w:szCs w:val="24"/>
        </w:rPr>
        <w:t>, начал моросить, прозрачной корочкой, грязь, на дорожках сада.</w:t>
      </w:r>
    </w:p>
    <w:p w:rsidR="00463D8A" w:rsidRDefault="00463D8A" w:rsidP="00D84D9F">
      <w:pPr>
        <w:spacing w:line="240" w:lineRule="auto"/>
        <w:ind w:right="0"/>
        <w:rPr>
          <w:rFonts w:ascii="Times New Roman" w:hAnsi="Times New Roman"/>
          <w:b/>
          <w:bCs/>
          <w:sz w:val="24"/>
          <w:szCs w:val="24"/>
        </w:rPr>
      </w:pPr>
    </w:p>
    <w:p w:rsidR="00463D8A" w:rsidRDefault="00463D8A" w:rsidP="00D84D9F">
      <w:pPr>
        <w:spacing w:line="240" w:lineRule="auto"/>
        <w:ind w:right="0"/>
        <w:rPr>
          <w:rFonts w:ascii="Times New Roman" w:hAnsi="Times New Roman"/>
          <w:b/>
          <w:bCs/>
          <w:sz w:val="24"/>
          <w:szCs w:val="24"/>
        </w:rPr>
      </w:pPr>
    </w:p>
    <w:p w:rsidR="00463D8A" w:rsidRDefault="00463D8A" w:rsidP="00D84D9F">
      <w:pPr>
        <w:spacing w:line="240" w:lineRule="auto"/>
        <w:ind w:right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3.Синтаксический разбор двусоставного предложения.</w:t>
      </w:r>
    </w:p>
    <w:p w:rsidR="00463D8A" w:rsidRPr="00EF47A0" w:rsidRDefault="00463D8A" w:rsidP="00D84D9F">
      <w:pPr>
        <w:spacing w:line="240" w:lineRule="auto"/>
        <w:ind w:righ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3D8A" w:rsidRDefault="00463D8A" w:rsidP="00D84D9F">
      <w:pPr>
        <w:tabs>
          <w:tab w:val="left" w:pos="3000"/>
        </w:tabs>
        <w:ind w:right="0"/>
        <w:rPr>
          <w:sz w:val="28"/>
          <w:szCs w:val="28"/>
        </w:rPr>
      </w:pPr>
    </w:p>
    <w:p w:rsidR="00463D8A" w:rsidRDefault="00463D8A" w:rsidP="00D84D9F">
      <w:pPr>
        <w:ind w:right="0"/>
        <w:jc w:val="center"/>
        <w:rPr>
          <w:rFonts w:ascii="Times New Roman" w:hAnsi="Times New Roman"/>
          <w:b/>
          <w:sz w:val="28"/>
          <w:szCs w:val="28"/>
        </w:rPr>
      </w:pPr>
      <w:r w:rsidRPr="00FC071D">
        <w:rPr>
          <w:rFonts w:ascii="Times New Roman" w:hAnsi="Times New Roman"/>
          <w:b/>
          <w:sz w:val="28"/>
          <w:szCs w:val="28"/>
        </w:rPr>
        <w:t>Лист самооценки.</w:t>
      </w:r>
    </w:p>
    <w:tbl>
      <w:tblPr>
        <w:tblW w:w="1092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1701"/>
        <w:gridCol w:w="1843"/>
        <w:gridCol w:w="1559"/>
        <w:gridCol w:w="2126"/>
        <w:gridCol w:w="1713"/>
      </w:tblGrid>
      <w:tr w:rsidR="00463D8A" w:rsidTr="004275DD">
        <w:trPr>
          <w:trHeight w:val="810"/>
        </w:trPr>
        <w:tc>
          <w:tcPr>
            <w:tcW w:w="1985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Теоретическая</w:t>
            </w:r>
          </w:p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</w:p>
        </w:tc>
        <w:tc>
          <w:tcPr>
            <w:tcW w:w="1701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 xml:space="preserve">Восстановите </w:t>
            </w:r>
          </w:p>
        </w:tc>
        <w:tc>
          <w:tcPr>
            <w:tcW w:w="1843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Анализ текста</w:t>
            </w:r>
          </w:p>
        </w:tc>
        <w:tc>
          <w:tcPr>
            <w:tcW w:w="1559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Работа с предложениями</w:t>
            </w:r>
          </w:p>
        </w:tc>
        <w:tc>
          <w:tcPr>
            <w:tcW w:w="2126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Синтаксический разбор</w:t>
            </w:r>
          </w:p>
        </w:tc>
        <w:tc>
          <w:tcPr>
            <w:tcW w:w="1713" w:type="dxa"/>
          </w:tcPr>
          <w:p w:rsidR="00463D8A" w:rsidRPr="004275DD" w:rsidRDefault="00463D8A" w:rsidP="004275DD">
            <w:pPr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5DD">
              <w:rPr>
                <w:rFonts w:ascii="Times New Roman" w:hAnsi="Times New Roman"/>
                <w:b/>
                <w:sz w:val="24"/>
                <w:szCs w:val="24"/>
              </w:rPr>
              <w:t>Подведение итогов</w:t>
            </w:r>
          </w:p>
        </w:tc>
      </w:tr>
      <w:tr w:rsidR="00463D8A" w:rsidTr="004275DD">
        <w:trPr>
          <w:trHeight w:val="840"/>
        </w:trPr>
        <w:tc>
          <w:tcPr>
            <w:tcW w:w="1985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3" w:type="dxa"/>
          </w:tcPr>
          <w:p w:rsidR="00463D8A" w:rsidRPr="004275DD" w:rsidRDefault="00463D8A" w:rsidP="004275DD">
            <w:pPr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63D8A" w:rsidRDefault="00463D8A" w:rsidP="00822F89">
      <w:pPr>
        <w:rPr>
          <w:sz w:val="32"/>
          <w:szCs w:val="32"/>
        </w:rPr>
      </w:pPr>
    </w:p>
    <w:p w:rsidR="00463D8A" w:rsidRDefault="00463D8A" w:rsidP="00822F89">
      <w:pPr>
        <w:rPr>
          <w:sz w:val="32"/>
          <w:szCs w:val="32"/>
        </w:rPr>
      </w:pPr>
    </w:p>
    <w:p w:rsidR="00463D8A" w:rsidRPr="00D84D9F" w:rsidRDefault="00463D8A" w:rsidP="00822F89">
      <w:pPr>
        <w:rPr>
          <w:rFonts w:ascii="Times New Roman" w:hAnsi="Times New Roman"/>
          <w:sz w:val="28"/>
          <w:szCs w:val="28"/>
        </w:rPr>
      </w:pPr>
      <w:r w:rsidRPr="00D84D9F">
        <w:rPr>
          <w:rFonts w:ascii="Times New Roman" w:hAnsi="Times New Roman"/>
          <w:sz w:val="28"/>
          <w:szCs w:val="28"/>
        </w:rPr>
        <w:t>Приложение № 2</w:t>
      </w:r>
    </w:p>
    <w:p w:rsidR="00463D8A" w:rsidRPr="004A19C4" w:rsidRDefault="00463D8A" w:rsidP="00D84D9F">
      <w:pPr>
        <w:shd w:val="clear" w:color="auto" w:fill="FFFFFF"/>
        <w:ind w:right="0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___________________________________________</w:t>
      </w:r>
    </w:p>
    <w:p w:rsidR="00463D8A" w:rsidRDefault="00463D8A" w:rsidP="00D84D9F">
      <w:pPr>
        <w:shd w:val="clear" w:color="auto" w:fill="FFFFFF"/>
        <w:ind w:right="0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463D8A" w:rsidRPr="0099311D" w:rsidRDefault="00463D8A" w:rsidP="00D84D9F">
      <w:pPr>
        <w:shd w:val="clear" w:color="auto" w:fill="FFFFFF"/>
        <w:ind w:right="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Pr="0099311D">
        <w:rPr>
          <w:rFonts w:ascii="Times New Roman" w:hAnsi="Times New Roman"/>
          <w:color w:val="000000"/>
          <w:sz w:val="28"/>
          <w:szCs w:val="28"/>
        </w:rPr>
        <w:t>1)В начале ноября солнце редким гостем появляется на небе. 2)Всё чаще проплывают над головой низкие дождевые облака. 3)Дуют холодные ветры. 4)Вот резкий порыв ветра пригнул к земле гибкие стебли травы и сорвал с деревьев увядшие листья. 5)Покружилась лёгкая листва в воздухе и легла на землю мягким ковром.</w:t>
      </w:r>
    </w:p>
    <w:p w:rsidR="00463D8A" w:rsidRDefault="00463D8A" w:rsidP="00D84D9F">
      <w:pPr>
        <w:shd w:val="clear" w:color="auto" w:fill="FFFFFF"/>
        <w:ind w:right="0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99311D">
        <w:rPr>
          <w:rFonts w:ascii="Times New Roman" w:hAnsi="Times New Roman"/>
          <w:color w:val="000000"/>
          <w:sz w:val="28"/>
          <w:szCs w:val="28"/>
        </w:rPr>
        <w:t xml:space="preserve">       6)С утра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начал моросить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дождь. 7)После него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на дорожках сада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остаются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лужи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и липкая, как смола,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грязь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. 8)За ночь лужицы покрываются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прозрачной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, как стекло, </w:t>
      </w:r>
      <w:r w:rsidRPr="0099311D">
        <w:rPr>
          <w:rFonts w:ascii="Times New Roman" w:hAnsi="Times New Roman"/>
          <w:b/>
          <w:color w:val="000000"/>
          <w:sz w:val="28"/>
          <w:szCs w:val="28"/>
        </w:rPr>
        <w:t>корочкой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льда.</w:t>
      </w:r>
    </w:p>
    <w:p w:rsidR="00463D8A" w:rsidRDefault="00463D8A" w:rsidP="00D84D9F">
      <w:pPr>
        <w:shd w:val="clear" w:color="auto" w:fill="FFFFFF"/>
        <w:ind w:right="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99311D">
        <w:rPr>
          <w:rFonts w:ascii="Times New Roman" w:hAnsi="Times New Roman"/>
          <w:color w:val="000000"/>
          <w:sz w:val="28"/>
          <w:szCs w:val="28"/>
        </w:rPr>
        <w:t xml:space="preserve"> 9)Скоро-скоро первый снежок покроет землю гладкой белой пеленой.</w:t>
      </w:r>
    </w:p>
    <w:p w:rsidR="00463D8A" w:rsidRDefault="00463D8A" w:rsidP="00D84D9F">
      <w:pPr>
        <w:shd w:val="clear" w:color="auto" w:fill="FFFFFF"/>
        <w:ind w:right="0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463D8A" w:rsidRPr="0099311D" w:rsidRDefault="00463D8A" w:rsidP="00D84D9F">
      <w:pPr>
        <w:shd w:val="clear" w:color="auto" w:fill="FFFFFF"/>
        <w:ind w:right="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463D8A" w:rsidRDefault="00463D8A" w:rsidP="00822F89">
      <w:pPr>
        <w:rPr>
          <w:sz w:val="32"/>
          <w:szCs w:val="32"/>
        </w:rPr>
      </w:pPr>
    </w:p>
    <w:sectPr w:rsidR="00463D8A" w:rsidSect="000D4E3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D8A" w:rsidRDefault="00463D8A" w:rsidP="003F1596">
      <w:pPr>
        <w:spacing w:line="240" w:lineRule="auto"/>
      </w:pPr>
      <w:r>
        <w:separator/>
      </w:r>
    </w:p>
  </w:endnote>
  <w:endnote w:type="continuationSeparator" w:id="0">
    <w:p w:rsidR="00463D8A" w:rsidRDefault="00463D8A" w:rsidP="003F159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D8A" w:rsidRDefault="00463D8A" w:rsidP="003F1596">
      <w:pPr>
        <w:spacing w:line="240" w:lineRule="auto"/>
      </w:pPr>
      <w:r>
        <w:separator/>
      </w:r>
    </w:p>
  </w:footnote>
  <w:footnote w:type="continuationSeparator" w:id="0">
    <w:p w:rsidR="00463D8A" w:rsidRDefault="00463D8A" w:rsidP="003F15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2E91"/>
    <w:multiLevelType w:val="multilevel"/>
    <w:tmpl w:val="6BFAF7E0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rFonts w:cs="Times New Roman"/>
      </w:rPr>
    </w:lvl>
  </w:abstractNum>
  <w:abstractNum w:abstractNumId="1">
    <w:nsid w:val="02C149CC"/>
    <w:multiLevelType w:val="hybridMultilevel"/>
    <w:tmpl w:val="D9EA99FA"/>
    <w:lvl w:ilvl="0" w:tplc="C5F016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9A03D3"/>
    <w:multiLevelType w:val="hybridMultilevel"/>
    <w:tmpl w:val="CF70728E"/>
    <w:lvl w:ilvl="0" w:tplc="4502CE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A6DFA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B4B1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42C4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10BB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280C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D8C5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30CB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B488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CD383F"/>
    <w:multiLevelType w:val="hybridMultilevel"/>
    <w:tmpl w:val="2492696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DBB007B"/>
    <w:multiLevelType w:val="hybridMultilevel"/>
    <w:tmpl w:val="12187058"/>
    <w:lvl w:ilvl="0" w:tplc="C5F016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5D2BBF"/>
    <w:multiLevelType w:val="hybridMultilevel"/>
    <w:tmpl w:val="299A7E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04A1886"/>
    <w:multiLevelType w:val="hybridMultilevel"/>
    <w:tmpl w:val="0574A2A4"/>
    <w:lvl w:ilvl="0" w:tplc="0FAC7CB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102347E"/>
    <w:multiLevelType w:val="multilevel"/>
    <w:tmpl w:val="F9DCF8BC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2306580"/>
    <w:multiLevelType w:val="hybridMultilevel"/>
    <w:tmpl w:val="FB5A35FC"/>
    <w:lvl w:ilvl="0" w:tplc="0FAC7CB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6F30EBE"/>
    <w:multiLevelType w:val="hybridMultilevel"/>
    <w:tmpl w:val="0C8CB260"/>
    <w:lvl w:ilvl="0" w:tplc="78FE1C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AAB8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7C48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FE4D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76B2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50D7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CA8F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3E94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0AC5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4C51F6"/>
    <w:multiLevelType w:val="hybridMultilevel"/>
    <w:tmpl w:val="1454487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B4711E"/>
    <w:multiLevelType w:val="multilevel"/>
    <w:tmpl w:val="B3D0B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B92F09"/>
    <w:multiLevelType w:val="hybridMultilevel"/>
    <w:tmpl w:val="12187058"/>
    <w:lvl w:ilvl="0" w:tplc="C5F016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4B14C74"/>
    <w:multiLevelType w:val="hybridMultilevel"/>
    <w:tmpl w:val="32124C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FE3468A"/>
    <w:multiLevelType w:val="multilevel"/>
    <w:tmpl w:val="83248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17C1A72"/>
    <w:multiLevelType w:val="hybridMultilevel"/>
    <w:tmpl w:val="66C61C0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E96719"/>
    <w:multiLevelType w:val="hybridMultilevel"/>
    <w:tmpl w:val="E0FCC614"/>
    <w:lvl w:ilvl="0" w:tplc="8CE4B1E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4E66B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827DF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92AA8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8612C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0453C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E8971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6AE9A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8CDA7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432E9"/>
    <w:multiLevelType w:val="hybridMultilevel"/>
    <w:tmpl w:val="AB0C8D28"/>
    <w:lvl w:ilvl="0" w:tplc="A93499F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A206E7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68E9AE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F4CBBD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CCC277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A2CF76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47CBED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D6A8BE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33861B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8">
    <w:nsid w:val="341F4FB9"/>
    <w:multiLevelType w:val="hybridMultilevel"/>
    <w:tmpl w:val="089237BE"/>
    <w:lvl w:ilvl="0" w:tplc="11DA567C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4D2641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8A21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9EEA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8224B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95A23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E4022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35E943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86C26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52A4B2C"/>
    <w:multiLevelType w:val="hybridMultilevel"/>
    <w:tmpl w:val="1DC2E1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C36F5E"/>
    <w:multiLevelType w:val="hybridMultilevel"/>
    <w:tmpl w:val="A3B60E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8071850"/>
    <w:multiLevelType w:val="hybridMultilevel"/>
    <w:tmpl w:val="2DC2CD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A359FF"/>
    <w:multiLevelType w:val="hybridMultilevel"/>
    <w:tmpl w:val="811A2110"/>
    <w:lvl w:ilvl="0" w:tplc="C9F0A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A7A0754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cs="Times New Roman"/>
      </w:rPr>
    </w:lvl>
    <w:lvl w:ilvl="2" w:tplc="6B8A05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D76E2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D36B4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418FD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44E8E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3F21C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F96D1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9B52558"/>
    <w:multiLevelType w:val="hybridMultilevel"/>
    <w:tmpl w:val="8ED40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1F525C"/>
    <w:multiLevelType w:val="multilevel"/>
    <w:tmpl w:val="D9226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3BFE38C1"/>
    <w:multiLevelType w:val="hybridMultilevel"/>
    <w:tmpl w:val="12187058"/>
    <w:lvl w:ilvl="0" w:tplc="C5F016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E310F44"/>
    <w:multiLevelType w:val="hybridMultilevel"/>
    <w:tmpl w:val="BA024D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F735498"/>
    <w:multiLevelType w:val="hybridMultilevel"/>
    <w:tmpl w:val="D9EA99FA"/>
    <w:lvl w:ilvl="0" w:tplc="C5F016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3793141"/>
    <w:multiLevelType w:val="hybridMultilevel"/>
    <w:tmpl w:val="851A9F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C67961"/>
    <w:multiLevelType w:val="hybridMultilevel"/>
    <w:tmpl w:val="83CA6AC8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B781181"/>
    <w:multiLevelType w:val="multilevel"/>
    <w:tmpl w:val="7578D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D253C46"/>
    <w:multiLevelType w:val="hybridMultilevel"/>
    <w:tmpl w:val="7A8855E8"/>
    <w:lvl w:ilvl="0" w:tplc="002CFD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F746A4C"/>
    <w:multiLevelType w:val="multilevel"/>
    <w:tmpl w:val="595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13C30CF"/>
    <w:multiLevelType w:val="multilevel"/>
    <w:tmpl w:val="40F8D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A44EBC"/>
    <w:multiLevelType w:val="hybridMultilevel"/>
    <w:tmpl w:val="BA024D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6320079"/>
    <w:multiLevelType w:val="hybridMultilevel"/>
    <w:tmpl w:val="A5C033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865BF7"/>
    <w:multiLevelType w:val="multilevel"/>
    <w:tmpl w:val="9516E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5E2C77E2"/>
    <w:multiLevelType w:val="hybridMultilevel"/>
    <w:tmpl w:val="6E984A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303EFF"/>
    <w:multiLevelType w:val="hybridMultilevel"/>
    <w:tmpl w:val="96C0B2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C234D0A"/>
    <w:multiLevelType w:val="hybridMultilevel"/>
    <w:tmpl w:val="6C7428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4113E6"/>
    <w:multiLevelType w:val="multilevel"/>
    <w:tmpl w:val="336AC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6E6603C0"/>
    <w:multiLevelType w:val="hybridMultilevel"/>
    <w:tmpl w:val="0B4841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0B6470B"/>
    <w:multiLevelType w:val="hybridMultilevel"/>
    <w:tmpl w:val="5142AF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7F01DB"/>
    <w:multiLevelType w:val="hybridMultilevel"/>
    <w:tmpl w:val="84DA3F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6515951"/>
    <w:multiLevelType w:val="hybridMultilevel"/>
    <w:tmpl w:val="6772191E"/>
    <w:lvl w:ilvl="0" w:tplc="041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5">
    <w:nsid w:val="7D2F3799"/>
    <w:multiLevelType w:val="hybridMultilevel"/>
    <w:tmpl w:val="5AC0F7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D492EDD"/>
    <w:multiLevelType w:val="hybridMultilevel"/>
    <w:tmpl w:val="0FB28C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5"/>
  </w:num>
  <w:num w:numId="2">
    <w:abstractNumId w:val="39"/>
  </w:num>
  <w:num w:numId="3">
    <w:abstractNumId w:val="28"/>
  </w:num>
  <w:num w:numId="4">
    <w:abstractNumId w:val="37"/>
  </w:num>
  <w:num w:numId="5">
    <w:abstractNumId w:val="10"/>
  </w:num>
  <w:num w:numId="6">
    <w:abstractNumId w:val="35"/>
  </w:num>
  <w:num w:numId="7">
    <w:abstractNumId w:val="19"/>
  </w:num>
  <w:num w:numId="8">
    <w:abstractNumId w:val="21"/>
  </w:num>
  <w:num w:numId="9">
    <w:abstractNumId w:val="44"/>
  </w:num>
  <w:num w:numId="10">
    <w:abstractNumId w:val="42"/>
  </w:num>
  <w:num w:numId="11">
    <w:abstractNumId w:val="23"/>
  </w:num>
  <w:num w:numId="12">
    <w:abstractNumId w:val="8"/>
  </w:num>
  <w:num w:numId="13">
    <w:abstractNumId w:val="2"/>
  </w:num>
  <w:num w:numId="14">
    <w:abstractNumId w:val="9"/>
  </w:num>
  <w:num w:numId="15">
    <w:abstractNumId w:val="1"/>
  </w:num>
  <w:num w:numId="16">
    <w:abstractNumId w:val="17"/>
  </w:num>
  <w:num w:numId="17">
    <w:abstractNumId w:val="15"/>
  </w:num>
  <w:num w:numId="18">
    <w:abstractNumId w:val="29"/>
  </w:num>
  <w:num w:numId="19">
    <w:abstractNumId w:val="6"/>
  </w:num>
  <w:num w:numId="20">
    <w:abstractNumId w:val="27"/>
  </w:num>
  <w:num w:numId="21">
    <w:abstractNumId w:val="4"/>
  </w:num>
  <w:num w:numId="22">
    <w:abstractNumId w:val="16"/>
  </w:num>
  <w:num w:numId="23">
    <w:abstractNumId w:val="14"/>
  </w:num>
  <w:num w:numId="24">
    <w:abstractNumId w:val="40"/>
  </w:num>
  <w:num w:numId="25">
    <w:abstractNumId w:val="30"/>
  </w:num>
  <w:num w:numId="26">
    <w:abstractNumId w:val="24"/>
  </w:num>
  <w:num w:numId="27">
    <w:abstractNumId w:val="7"/>
  </w:num>
  <w:num w:numId="28">
    <w:abstractNumId w:val="38"/>
  </w:num>
  <w:num w:numId="29">
    <w:abstractNumId w:val="12"/>
  </w:num>
  <w:num w:numId="30">
    <w:abstractNumId w:val="26"/>
  </w:num>
  <w:num w:numId="31">
    <w:abstractNumId w:val="34"/>
  </w:num>
  <w:num w:numId="32">
    <w:abstractNumId w:val="32"/>
  </w:num>
  <w:num w:numId="33">
    <w:abstractNumId w:val="11"/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5"/>
  </w:num>
  <w:num w:numId="37">
    <w:abstractNumId w:val="31"/>
  </w:num>
  <w:num w:numId="38">
    <w:abstractNumId w:val="20"/>
  </w:num>
  <w:num w:numId="39">
    <w:abstractNumId w:val="0"/>
  </w:num>
  <w:num w:numId="40">
    <w:abstractNumId w:val="36"/>
  </w:num>
  <w:num w:numId="41">
    <w:abstractNumId w:val="33"/>
  </w:num>
  <w:num w:numId="42">
    <w:abstractNumId w:val="13"/>
  </w:num>
  <w:num w:numId="43">
    <w:abstractNumId w:val="46"/>
  </w:num>
  <w:num w:numId="44">
    <w:abstractNumId w:val="43"/>
  </w:num>
  <w:num w:numId="45">
    <w:abstractNumId w:val="45"/>
  </w:num>
  <w:num w:numId="46">
    <w:abstractNumId w:val="41"/>
  </w:num>
  <w:num w:numId="4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1DC8"/>
    <w:rsid w:val="00001CB1"/>
    <w:rsid w:val="000041CB"/>
    <w:rsid w:val="0001261D"/>
    <w:rsid w:val="000127E9"/>
    <w:rsid w:val="00021E1B"/>
    <w:rsid w:val="000351EA"/>
    <w:rsid w:val="000360A4"/>
    <w:rsid w:val="00037313"/>
    <w:rsid w:val="00040267"/>
    <w:rsid w:val="00042085"/>
    <w:rsid w:val="00043872"/>
    <w:rsid w:val="00043C67"/>
    <w:rsid w:val="00043D0E"/>
    <w:rsid w:val="00050776"/>
    <w:rsid w:val="00050D81"/>
    <w:rsid w:val="00050E03"/>
    <w:rsid w:val="0005330A"/>
    <w:rsid w:val="00053FD4"/>
    <w:rsid w:val="00057F49"/>
    <w:rsid w:val="000626A8"/>
    <w:rsid w:val="0006316F"/>
    <w:rsid w:val="00067FC2"/>
    <w:rsid w:val="00072F2D"/>
    <w:rsid w:val="00074712"/>
    <w:rsid w:val="0007684A"/>
    <w:rsid w:val="0007785C"/>
    <w:rsid w:val="00080018"/>
    <w:rsid w:val="00085C5B"/>
    <w:rsid w:val="00094579"/>
    <w:rsid w:val="000A034D"/>
    <w:rsid w:val="000A0A73"/>
    <w:rsid w:val="000A4A65"/>
    <w:rsid w:val="000B24B3"/>
    <w:rsid w:val="000C0FF4"/>
    <w:rsid w:val="000C46BC"/>
    <w:rsid w:val="000D1DC8"/>
    <w:rsid w:val="000D4E31"/>
    <w:rsid w:val="000D7A52"/>
    <w:rsid w:val="000E3B1C"/>
    <w:rsid w:val="000E4CA6"/>
    <w:rsid w:val="000F0A5F"/>
    <w:rsid w:val="000F1DDE"/>
    <w:rsid w:val="000F2132"/>
    <w:rsid w:val="00102106"/>
    <w:rsid w:val="001023B7"/>
    <w:rsid w:val="00116CFC"/>
    <w:rsid w:val="00123703"/>
    <w:rsid w:val="001253A4"/>
    <w:rsid w:val="00127E14"/>
    <w:rsid w:val="00130490"/>
    <w:rsid w:val="00131F59"/>
    <w:rsid w:val="00133052"/>
    <w:rsid w:val="00135A81"/>
    <w:rsid w:val="00137534"/>
    <w:rsid w:val="00150F57"/>
    <w:rsid w:val="0015492B"/>
    <w:rsid w:val="00173DE8"/>
    <w:rsid w:val="00174E8F"/>
    <w:rsid w:val="001751A7"/>
    <w:rsid w:val="00176924"/>
    <w:rsid w:val="00177523"/>
    <w:rsid w:val="00185A7E"/>
    <w:rsid w:val="001863EF"/>
    <w:rsid w:val="00191F45"/>
    <w:rsid w:val="00194E1E"/>
    <w:rsid w:val="00195296"/>
    <w:rsid w:val="00197893"/>
    <w:rsid w:val="001A35A3"/>
    <w:rsid w:val="001B34C9"/>
    <w:rsid w:val="001B54BA"/>
    <w:rsid w:val="001B54E4"/>
    <w:rsid w:val="001B7C37"/>
    <w:rsid w:val="001C1C53"/>
    <w:rsid w:val="001C54AD"/>
    <w:rsid w:val="001D29F2"/>
    <w:rsid w:val="001E2520"/>
    <w:rsid w:val="001E4CED"/>
    <w:rsid w:val="001E7112"/>
    <w:rsid w:val="00200ECE"/>
    <w:rsid w:val="0020310F"/>
    <w:rsid w:val="00203568"/>
    <w:rsid w:val="00203AC0"/>
    <w:rsid w:val="00203D4B"/>
    <w:rsid w:val="002054D6"/>
    <w:rsid w:val="00205942"/>
    <w:rsid w:val="00212C68"/>
    <w:rsid w:val="002132F9"/>
    <w:rsid w:val="00213964"/>
    <w:rsid w:val="00217597"/>
    <w:rsid w:val="002239C5"/>
    <w:rsid w:val="00226B04"/>
    <w:rsid w:val="00226CB9"/>
    <w:rsid w:val="00226D4F"/>
    <w:rsid w:val="002364CE"/>
    <w:rsid w:val="0024396D"/>
    <w:rsid w:val="00253505"/>
    <w:rsid w:val="00255485"/>
    <w:rsid w:val="0025635F"/>
    <w:rsid w:val="00257A28"/>
    <w:rsid w:val="0026050D"/>
    <w:rsid w:val="002620F5"/>
    <w:rsid w:val="00264A4F"/>
    <w:rsid w:val="0026608A"/>
    <w:rsid w:val="00274984"/>
    <w:rsid w:val="0028084B"/>
    <w:rsid w:val="002948F7"/>
    <w:rsid w:val="002B07E5"/>
    <w:rsid w:val="002B42BE"/>
    <w:rsid w:val="002B4AEE"/>
    <w:rsid w:val="002C1F0E"/>
    <w:rsid w:val="002D217C"/>
    <w:rsid w:val="002D2644"/>
    <w:rsid w:val="002D5102"/>
    <w:rsid w:val="002D6547"/>
    <w:rsid w:val="002F1AEA"/>
    <w:rsid w:val="002F478B"/>
    <w:rsid w:val="003029DE"/>
    <w:rsid w:val="00311C15"/>
    <w:rsid w:val="003139DE"/>
    <w:rsid w:val="003450DB"/>
    <w:rsid w:val="00346684"/>
    <w:rsid w:val="003575F6"/>
    <w:rsid w:val="00364AD2"/>
    <w:rsid w:val="00364C0A"/>
    <w:rsid w:val="003700B3"/>
    <w:rsid w:val="00373EE4"/>
    <w:rsid w:val="00375B11"/>
    <w:rsid w:val="00385CEB"/>
    <w:rsid w:val="0039152C"/>
    <w:rsid w:val="00395E15"/>
    <w:rsid w:val="0039650E"/>
    <w:rsid w:val="003A4555"/>
    <w:rsid w:val="003A7675"/>
    <w:rsid w:val="003B4BE0"/>
    <w:rsid w:val="003C5481"/>
    <w:rsid w:val="003C6DC6"/>
    <w:rsid w:val="003D1A44"/>
    <w:rsid w:val="003D5633"/>
    <w:rsid w:val="003E434A"/>
    <w:rsid w:val="003E6B51"/>
    <w:rsid w:val="003E74C2"/>
    <w:rsid w:val="003F1596"/>
    <w:rsid w:val="003F4683"/>
    <w:rsid w:val="003F5FE3"/>
    <w:rsid w:val="003F7EBF"/>
    <w:rsid w:val="004001EF"/>
    <w:rsid w:val="00405EBD"/>
    <w:rsid w:val="0041164B"/>
    <w:rsid w:val="00413CE3"/>
    <w:rsid w:val="004148EE"/>
    <w:rsid w:val="00416DEF"/>
    <w:rsid w:val="0042041D"/>
    <w:rsid w:val="004208BB"/>
    <w:rsid w:val="0042182C"/>
    <w:rsid w:val="004222F1"/>
    <w:rsid w:val="00423763"/>
    <w:rsid w:val="004275DD"/>
    <w:rsid w:val="004351B6"/>
    <w:rsid w:val="00435922"/>
    <w:rsid w:val="00442032"/>
    <w:rsid w:val="004424C3"/>
    <w:rsid w:val="0044312C"/>
    <w:rsid w:val="00446B3C"/>
    <w:rsid w:val="00447DCA"/>
    <w:rsid w:val="00452959"/>
    <w:rsid w:val="00453250"/>
    <w:rsid w:val="00454FD8"/>
    <w:rsid w:val="00461DC7"/>
    <w:rsid w:val="00463D8A"/>
    <w:rsid w:val="004669A3"/>
    <w:rsid w:val="0047028F"/>
    <w:rsid w:val="00471107"/>
    <w:rsid w:val="00471D3D"/>
    <w:rsid w:val="00477C4D"/>
    <w:rsid w:val="004803CC"/>
    <w:rsid w:val="00480803"/>
    <w:rsid w:val="004819C0"/>
    <w:rsid w:val="00485F3E"/>
    <w:rsid w:val="004903DC"/>
    <w:rsid w:val="00496781"/>
    <w:rsid w:val="004A01EF"/>
    <w:rsid w:val="004A19C4"/>
    <w:rsid w:val="004B2050"/>
    <w:rsid w:val="004B3C2C"/>
    <w:rsid w:val="004B40C9"/>
    <w:rsid w:val="004B5123"/>
    <w:rsid w:val="004B5F2C"/>
    <w:rsid w:val="004C232C"/>
    <w:rsid w:val="004C3A04"/>
    <w:rsid w:val="004C4071"/>
    <w:rsid w:val="004C6E0E"/>
    <w:rsid w:val="004C7D5D"/>
    <w:rsid w:val="004D2BB2"/>
    <w:rsid w:val="004D5689"/>
    <w:rsid w:val="004D6D85"/>
    <w:rsid w:val="004E07FF"/>
    <w:rsid w:val="004E7522"/>
    <w:rsid w:val="004E7AA3"/>
    <w:rsid w:val="004F18E7"/>
    <w:rsid w:val="004F3B42"/>
    <w:rsid w:val="004F3C12"/>
    <w:rsid w:val="004F638B"/>
    <w:rsid w:val="00505025"/>
    <w:rsid w:val="005213C0"/>
    <w:rsid w:val="0052153F"/>
    <w:rsid w:val="005252D9"/>
    <w:rsid w:val="005321FB"/>
    <w:rsid w:val="00546811"/>
    <w:rsid w:val="00552E1B"/>
    <w:rsid w:val="00553A7C"/>
    <w:rsid w:val="00553FBD"/>
    <w:rsid w:val="00554C82"/>
    <w:rsid w:val="005557DD"/>
    <w:rsid w:val="005664B2"/>
    <w:rsid w:val="005708D3"/>
    <w:rsid w:val="00570D5F"/>
    <w:rsid w:val="00574FE6"/>
    <w:rsid w:val="005817A3"/>
    <w:rsid w:val="005825CA"/>
    <w:rsid w:val="00584FE7"/>
    <w:rsid w:val="00591B93"/>
    <w:rsid w:val="00593EE9"/>
    <w:rsid w:val="005A0639"/>
    <w:rsid w:val="005A2339"/>
    <w:rsid w:val="005B1522"/>
    <w:rsid w:val="005B2570"/>
    <w:rsid w:val="005B5904"/>
    <w:rsid w:val="005C22DB"/>
    <w:rsid w:val="005C617E"/>
    <w:rsid w:val="005C73B8"/>
    <w:rsid w:val="005D5492"/>
    <w:rsid w:val="005D5A7A"/>
    <w:rsid w:val="005F4365"/>
    <w:rsid w:val="005F66EB"/>
    <w:rsid w:val="00600259"/>
    <w:rsid w:val="006027A7"/>
    <w:rsid w:val="00630046"/>
    <w:rsid w:val="00633862"/>
    <w:rsid w:val="00634E50"/>
    <w:rsid w:val="006462BF"/>
    <w:rsid w:val="00657232"/>
    <w:rsid w:val="006573F6"/>
    <w:rsid w:val="006575DC"/>
    <w:rsid w:val="006652A9"/>
    <w:rsid w:val="00671C3B"/>
    <w:rsid w:val="006822E0"/>
    <w:rsid w:val="0068704C"/>
    <w:rsid w:val="00690FB4"/>
    <w:rsid w:val="006A3923"/>
    <w:rsid w:val="006B14B0"/>
    <w:rsid w:val="006B2625"/>
    <w:rsid w:val="006B5194"/>
    <w:rsid w:val="006B6347"/>
    <w:rsid w:val="006B7315"/>
    <w:rsid w:val="006C170E"/>
    <w:rsid w:val="006C73B2"/>
    <w:rsid w:val="006D549E"/>
    <w:rsid w:val="006E4ACD"/>
    <w:rsid w:val="006E56C6"/>
    <w:rsid w:val="006E6071"/>
    <w:rsid w:val="006E6452"/>
    <w:rsid w:val="007002E0"/>
    <w:rsid w:val="00701FBB"/>
    <w:rsid w:val="00710969"/>
    <w:rsid w:val="00711224"/>
    <w:rsid w:val="0071296E"/>
    <w:rsid w:val="00714F23"/>
    <w:rsid w:val="00715DD9"/>
    <w:rsid w:val="00720885"/>
    <w:rsid w:val="007243D9"/>
    <w:rsid w:val="00724611"/>
    <w:rsid w:val="00727E94"/>
    <w:rsid w:val="00736665"/>
    <w:rsid w:val="0076224E"/>
    <w:rsid w:val="00764C48"/>
    <w:rsid w:val="00764FFD"/>
    <w:rsid w:val="00765245"/>
    <w:rsid w:val="0076565A"/>
    <w:rsid w:val="00767B6A"/>
    <w:rsid w:val="007743DB"/>
    <w:rsid w:val="0078234D"/>
    <w:rsid w:val="00786ACE"/>
    <w:rsid w:val="00792B66"/>
    <w:rsid w:val="007945C1"/>
    <w:rsid w:val="00796644"/>
    <w:rsid w:val="007A188D"/>
    <w:rsid w:val="007B0B9E"/>
    <w:rsid w:val="007C0516"/>
    <w:rsid w:val="007C0C94"/>
    <w:rsid w:val="007C3B3F"/>
    <w:rsid w:val="007C4A85"/>
    <w:rsid w:val="007D113F"/>
    <w:rsid w:val="007E3512"/>
    <w:rsid w:val="007E5E11"/>
    <w:rsid w:val="007F2083"/>
    <w:rsid w:val="007F27AC"/>
    <w:rsid w:val="007F2BA5"/>
    <w:rsid w:val="00803A43"/>
    <w:rsid w:val="00803A8B"/>
    <w:rsid w:val="00804A21"/>
    <w:rsid w:val="00804F90"/>
    <w:rsid w:val="008064A7"/>
    <w:rsid w:val="008156CD"/>
    <w:rsid w:val="008210AB"/>
    <w:rsid w:val="00821A24"/>
    <w:rsid w:val="00822F89"/>
    <w:rsid w:val="00825415"/>
    <w:rsid w:val="00834DA0"/>
    <w:rsid w:val="00844FE5"/>
    <w:rsid w:val="0084629A"/>
    <w:rsid w:val="00853AF8"/>
    <w:rsid w:val="00856C8F"/>
    <w:rsid w:val="00861851"/>
    <w:rsid w:val="00871844"/>
    <w:rsid w:val="008772F7"/>
    <w:rsid w:val="008822E2"/>
    <w:rsid w:val="0088503D"/>
    <w:rsid w:val="008862D5"/>
    <w:rsid w:val="0089626B"/>
    <w:rsid w:val="008974DD"/>
    <w:rsid w:val="008A0A08"/>
    <w:rsid w:val="008A6AF2"/>
    <w:rsid w:val="008B0129"/>
    <w:rsid w:val="008B1821"/>
    <w:rsid w:val="008B2258"/>
    <w:rsid w:val="008B7629"/>
    <w:rsid w:val="008B7B73"/>
    <w:rsid w:val="008C1752"/>
    <w:rsid w:val="008C6CDF"/>
    <w:rsid w:val="008D0510"/>
    <w:rsid w:val="008D3055"/>
    <w:rsid w:val="008D497E"/>
    <w:rsid w:val="008D583E"/>
    <w:rsid w:val="008E4BEA"/>
    <w:rsid w:val="008F06CA"/>
    <w:rsid w:val="008F20DF"/>
    <w:rsid w:val="008F4269"/>
    <w:rsid w:val="008F7E1B"/>
    <w:rsid w:val="009026F7"/>
    <w:rsid w:val="009177B3"/>
    <w:rsid w:val="009222B5"/>
    <w:rsid w:val="009250A0"/>
    <w:rsid w:val="009308D5"/>
    <w:rsid w:val="00941E62"/>
    <w:rsid w:val="00942407"/>
    <w:rsid w:val="00942950"/>
    <w:rsid w:val="0094442A"/>
    <w:rsid w:val="00950C23"/>
    <w:rsid w:val="00952BC3"/>
    <w:rsid w:val="009607E1"/>
    <w:rsid w:val="00961D7B"/>
    <w:rsid w:val="009621C3"/>
    <w:rsid w:val="00973F1C"/>
    <w:rsid w:val="00976265"/>
    <w:rsid w:val="0099311D"/>
    <w:rsid w:val="00995B61"/>
    <w:rsid w:val="009A183A"/>
    <w:rsid w:val="009A1F4B"/>
    <w:rsid w:val="009B0832"/>
    <w:rsid w:val="009B0EE3"/>
    <w:rsid w:val="009B172F"/>
    <w:rsid w:val="009B1761"/>
    <w:rsid w:val="009C0155"/>
    <w:rsid w:val="009E6018"/>
    <w:rsid w:val="009F13B7"/>
    <w:rsid w:val="00A018B4"/>
    <w:rsid w:val="00A024A8"/>
    <w:rsid w:val="00A04FBB"/>
    <w:rsid w:val="00A10530"/>
    <w:rsid w:val="00A138FE"/>
    <w:rsid w:val="00A148FD"/>
    <w:rsid w:val="00A26CFA"/>
    <w:rsid w:val="00A316EA"/>
    <w:rsid w:val="00A50FC8"/>
    <w:rsid w:val="00A5646E"/>
    <w:rsid w:val="00A570BD"/>
    <w:rsid w:val="00A70D74"/>
    <w:rsid w:val="00A77F7C"/>
    <w:rsid w:val="00A80DEC"/>
    <w:rsid w:val="00A819B2"/>
    <w:rsid w:val="00A82E17"/>
    <w:rsid w:val="00A82F54"/>
    <w:rsid w:val="00A90132"/>
    <w:rsid w:val="00A97FBC"/>
    <w:rsid w:val="00AA3D4D"/>
    <w:rsid w:val="00AB2902"/>
    <w:rsid w:val="00AB2FC5"/>
    <w:rsid w:val="00AB3849"/>
    <w:rsid w:val="00AB3B8C"/>
    <w:rsid w:val="00AB4D96"/>
    <w:rsid w:val="00AB5799"/>
    <w:rsid w:val="00AC7938"/>
    <w:rsid w:val="00AD7D41"/>
    <w:rsid w:val="00AE4550"/>
    <w:rsid w:val="00AE505F"/>
    <w:rsid w:val="00AE6765"/>
    <w:rsid w:val="00B075CB"/>
    <w:rsid w:val="00B11ED3"/>
    <w:rsid w:val="00B212E1"/>
    <w:rsid w:val="00B214E0"/>
    <w:rsid w:val="00B24C36"/>
    <w:rsid w:val="00B32F9E"/>
    <w:rsid w:val="00B3307E"/>
    <w:rsid w:val="00B348B7"/>
    <w:rsid w:val="00B41B2A"/>
    <w:rsid w:val="00B43E37"/>
    <w:rsid w:val="00B44AB8"/>
    <w:rsid w:val="00B45E0E"/>
    <w:rsid w:val="00B80F9F"/>
    <w:rsid w:val="00B852ED"/>
    <w:rsid w:val="00B86084"/>
    <w:rsid w:val="00B95AF5"/>
    <w:rsid w:val="00BB278D"/>
    <w:rsid w:val="00BB3023"/>
    <w:rsid w:val="00BB457A"/>
    <w:rsid w:val="00BC1CB7"/>
    <w:rsid w:val="00BC2E4C"/>
    <w:rsid w:val="00BC3CF4"/>
    <w:rsid w:val="00BC42EE"/>
    <w:rsid w:val="00BC7488"/>
    <w:rsid w:val="00BE146A"/>
    <w:rsid w:val="00BE5B73"/>
    <w:rsid w:val="00BF285F"/>
    <w:rsid w:val="00C06EEA"/>
    <w:rsid w:val="00C1739E"/>
    <w:rsid w:val="00C175C2"/>
    <w:rsid w:val="00C23020"/>
    <w:rsid w:val="00C30B51"/>
    <w:rsid w:val="00C358CF"/>
    <w:rsid w:val="00C35BB6"/>
    <w:rsid w:val="00C3693B"/>
    <w:rsid w:val="00C41704"/>
    <w:rsid w:val="00C434E1"/>
    <w:rsid w:val="00C457F2"/>
    <w:rsid w:val="00C506C8"/>
    <w:rsid w:val="00C5157E"/>
    <w:rsid w:val="00C633F9"/>
    <w:rsid w:val="00C635B9"/>
    <w:rsid w:val="00C65C56"/>
    <w:rsid w:val="00C66947"/>
    <w:rsid w:val="00C71EB1"/>
    <w:rsid w:val="00C75E30"/>
    <w:rsid w:val="00C775A6"/>
    <w:rsid w:val="00C80AC3"/>
    <w:rsid w:val="00C871B0"/>
    <w:rsid w:val="00C87E7F"/>
    <w:rsid w:val="00C905D3"/>
    <w:rsid w:val="00C92636"/>
    <w:rsid w:val="00C96D35"/>
    <w:rsid w:val="00CA0A7F"/>
    <w:rsid w:val="00CA0D2F"/>
    <w:rsid w:val="00CA205F"/>
    <w:rsid w:val="00CA4134"/>
    <w:rsid w:val="00CA6EC5"/>
    <w:rsid w:val="00CB08C0"/>
    <w:rsid w:val="00CB4156"/>
    <w:rsid w:val="00CB4FE7"/>
    <w:rsid w:val="00CB6CEE"/>
    <w:rsid w:val="00CB795E"/>
    <w:rsid w:val="00CC0ED0"/>
    <w:rsid w:val="00CD1961"/>
    <w:rsid w:val="00CD3918"/>
    <w:rsid w:val="00CD3C5A"/>
    <w:rsid w:val="00CD6E7D"/>
    <w:rsid w:val="00CE5267"/>
    <w:rsid w:val="00CE5FE5"/>
    <w:rsid w:val="00CF00F9"/>
    <w:rsid w:val="00CF037C"/>
    <w:rsid w:val="00D0084A"/>
    <w:rsid w:val="00D00D62"/>
    <w:rsid w:val="00D02190"/>
    <w:rsid w:val="00D13B9C"/>
    <w:rsid w:val="00D14002"/>
    <w:rsid w:val="00D15260"/>
    <w:rsid w:val="00D16345"/>
    <w:rsid w:val="00D17F2D"/>
    <w:rsid w:val="00D2337D"/>
    <w:rsid w:val="00D27533"/>
    <w:rsid w:val="00D32A18"/>
    <w:rsid w:val="00D45858"/>
    <w:rsid w:val="00D61D16"/>
    <w:rsid w:val="00D66BD8"/>
    <w:rsid w:val="00D700F9"/>
    <w:rsid w:val="00D72FD7"/>
    <w:rsid w:val="00D73A54"/>
    <w:rsid w:val="00D76B8A"/>
    <w:rsid w:val="00D77D7E"/>
    <w:rsid w:val="00D84D9F"/>
    <w:rsid w:val="00D87D52"/>
    <w:rsid w:val="00D9170A"/>
    <w:rsid w:val="00DA0687"/>
    <w:rsid w:val="00DA4BE5"/>
    <w:rsid w:val="00DB1461"/>
    <w:rsid w:val="00DB29BE"/>
    <w:rsid w:val="00DB3A61"/>
    <w:rsid w:val="00DC1C2C"/>
    <w:rsid w:val="00DC20AA"/>
    <w:rsid w:val="00DC247C"/>
    <w:rsid w:val="00DC346C"/>
    <w:rsid w:val="00DC5BFA"/>
    <w:rsid w:val="00DD3231"/>
    <w:rsid w:val="00DD5D3F"/>
    <w:rsid w:val="00DD6BE4"/>
    <w:rsid w:val="00DE716F"/>
    <w:rsid w:val="00DF2699"/>
    <w:rsid w:val="00E02971"/>
    <w:rsid w:val="00E175BE"/>
    <w:rsid w:val="00E2032F"/>
    <w:rsid w:val="00E279E9"/>
    <w:rsid w:val="00E27B2E"/>
    <w:rsid w:val="00E27C8C"/>
    <w:rsid w:val="00E33AE5"/>
    <w:rsid w:val="00E45112"/>
    <w:rsid w:val="00E469CD"/>
    <w:rsid w:val="00E4783C"/>
    <w:rsid w:val="00E6125A"/>
    <w:rsid w:val="00E70064"/>
    <w:rsid w:val="00E70DCF"/>
    <w:rsid w:val="00E712AF"/>
    <w:rsid w:val="00E745F7"/>
    <w:rsid w:val="00E815B9"/>
    <w:rsid w:val="00E90005"/>
    <w:rsid w:val="00E90E3F"/>
    <w:rsid w:val="00E91755"/>
    <w:rsid w:val="00EA4C71"/>
    <w:rsid w:val="00EC03C3"/>
    <w:rsid w:val="00EC1ED1"/>
    <w:rsid w:val="00EC2CAF"/>
    <w:rsid w:val="00EC699D"/>
    <w:rsid w:val="00ED09A3"/>
    <w:rsid w:val="00ED3DD4"/>
    <w:rsid w:val="00EE144D"/>
    <w:rsid w:val="00EE4301"/>
    <w:rsid w:val="00EF2221"/>
    <w:rsid w:val="00EF2C1E"/>
    <w:rsid w:val="00EF3A46"/>
    <w:rsid w:val="00EF47A0"/>
    <w:rsid w:val="00F11DC9"/>
    <w:rsid w:val="00F1739B"/>
    <w:rsid w:val="00F32189"/>
    <w:rsid w:val="00F326CA"/>
    <w:rsid w:val="00F4125F"/>
    <w:rsid w:val="00F46F6F"/>
    <w:rsid w:val="00F50CB6"/>
    <w:rsid w:val="00F60FB4"/>
    <w:rsid w:val="00F70505"/>
    <w:rsid w:val="00F75941"/>
    <w:rsid w:val="00F85E0D"/>
    <w:rsid w:val="00F93EF5"/>
    <w:rsid w:val="00FB1137"/>
    <w:rsid w:val="00FB1D81"/>
    <w:rsid w:val="00FB7C84"/>
    <w:rsid w:val="00FC071D"/>
    <w:rsid w:val="00FC152B"/>
    <w:rsid w:val="00FC2A25"/>
    <w:rsid w:val="00FD0E2B"/>
    <w:rsid w:val="00FD2E22"/>
    <w:rsid w:val="00FD6631"/>
    <w:rsid w:val="00FD6A22"/>
    <w:rsid w:val="00FD770E"/>
    <w:rsid w:val="00FE15C9"/>
    <w:rsid w:val="00FE4E14"/>
    <w:rsid w:val="00FF20D2"/>
    <w:rsid w:val="00FF7299"/>
    <w:rsid w:val="00FF756D"/>
    <w:rsid w:val="00FF7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1C3"/>
    <w:pPr>
      <w:spacing w:line="360" w:lineRule="auto"/>
      <w:ind w:right="567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9621C3"/>
    <w:rPr>
      <w:lang w:eastAsia="en-US"/>
    </w:rPr>
  </w:style>
  <w:style w:type="paragraph" w:styleId="ListParagraph">
    <w:name w:val="List Paragraph"/>
    <w:basedOn w:val="Normal"/>
    <w:uiPriority w:val="99"/>
    <w:qFormat/>
    <w:rsid w:val="00AE4550"/>
    <w:pPr>
      <w:ind w:left="720"/>
      <w:contextualSpacing/>
    </w:pPr>
  </w:style>
  <w:style w:type="table" w:styleId="TableGrid">
    <w:name w:val="Table Grid"/>
    <w:basedOn w:val="TableNormal"/>
    <w:uiPriority w:val="99"/>
    <w:rsid w:val="00B075C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308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308D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A70D74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375B11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3F1596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F1596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rsid w:val="003F1596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F1596"/>
    <w:rPr>
      <w:rFonts w:ascii="Calibri" w:hAnsi="Calibri" w:cs="Times New Roman"/>
    </w:rPr>
  </w:style>
  <w:style w:type="paragraph" w:customStyle="1" w:styleId="c3">
    <w:name w:val="c3"/>
    <w:basedOn w:val="Normal"/>
    <w:uiPriority w:val="99"/>
    <w:rsid w:val="00600259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Normal"/>
    <w:uiPriority w:val="99"/>
    <w:rsid w:val="00600259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6B14B0"/>
    <w:rPr>
      <w:rFonts w:cs="Times New Roman"/>
      <w:color w:val="0000FF"/>
      <w:u w:val="single"/>
    </w:rPr>
  </w:style>
  <w:style w:type="paragraph" w:customStyle="1" w:styleId="c1">
    <w:name w:val="c1"/>
    <w:basedOn w:val="Normal"/>
    <w:uiPriority w:val="99"/>
    <w:rsid w:val="00CA0A7F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CA0A7F"/>
    <w:rPr>
      <w:rFonts w:cs="Times New Roman"/>
    </w:rPr>
  </w:style>
  <w:style w:type="character" w:customStyle="1" w:styleId="c2">
    <w:name w:val="c2"/>
    <w:basedOn w:val="DefaultParagraphFont"/>
    <w:uiPriority w:val="99"/>
    <w:rsid w:val="008210AB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5213C0"/>
    <w:pPr>
      <w:widowControl w:val="0"/>
      <w:suppressAutoHyphens/>
      <w:spacing w:after="120" w:line="240" w:lineRule="auto"/>
      <w:ind w:right="0"/>
    </w:pPr>
    <w:rPr>
      <w:rFonts w:ascii="Times New Roman" w:eastAsia="Times New Roman" w:hAnsi="Times New Roman"/>
      <w:kern w:val="1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8503D"/>
    <w:rPr>
      <w:rFonts w:cs="Times New Roman"/>
      <w:lang w:eastAsia="en-US"/>
    </w:rPr>
  </w:style>
  <w:style w:type="character" w:styleId="Strong">
    <w:name w:val="Strong"/>
    <w:basedOn w:val="DefaultParagraphFont"/>
    <w:uiPriority w:val="99"/>
    <w:qFormat/>
    <w:locked/>
    <w:rsid w:val="005825CA"/>
    <w:rPr>
      <w:rFonts w:cs="Times New Roman"/>
      <w:b/>
      <w:bCs/>
    </w:rPr>
  </w:style>
  <w:style w:type="paragraph" w:customStyle="1" w:styleId="a">
    <w:name w:val="Базовый"/>
    <w:uiPriority w:val="99"/>
    <w:rsid w:val="00FD6A22"/>
    <w:pPr>
      <w:tabs>
        <w:tab w:val="left" w:pos="708"/>
      </w:tabs>
      <w:suppressAutoHyphens/>
      <w:spacing w:line="100" w:lineRule="atLeast"/>
    </w:pPr>
    <w:rPr>
      <w:rFonts w:eastAsia="SimSun"/>
      <w:sz w:val="24"/>
      <w:szCs w:val="24"/>
      <w:lang w:eastAsia="en-US"/>
    </w:rPr>
  </w:style>
  <w:style w:type="paragraph" w:customStyle="1" w:styleId="1">
    <w:name w:val="Без интервала1"/>
    <w:uiPriority w:val="99"/>
    <w:rsid w:val="00FD6A22"/>
    <w:rPr>
      <w:rFonts w:eastAsia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33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56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5634">
          <w:marLeft w:val="360"/>
          <w:marRight w:val="0"/>
          <w:marTop w:val="1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5651">
          <w:marLeft w:val="360"/>
          <w:marRight w:val="0"/>
          <w:marTop w:val="173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5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5641">
          <w:marLeft w:val="360"/>
          <w:marRight w:val="0"/>
          <w:marTop w:val="12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696">
          <w:marLeft w:val="360"/>
          <w:marRight w:val="0"/>
          <w:marTop w:val="12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567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56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5676">
          <w:marLeft w:val="360"/>
          <w:marRight w:val="0"/>
          <w:marTop w:val="173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5643">
          <w:marLeft w:val="360"/>
          <w:marRight w:val="0"/>
          <w:marTop w:val="12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675">
          <w:marLeft w:val="360"/>
          <w:marRight w:val="0"/>
          <w:marTop w:val="12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56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6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6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6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6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6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6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5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6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55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44.sldx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33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2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1024</TotalTime>
  <Pages>14</Pages>
  <Words>2850</Words>
  <Characters>16245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урока-обобщения  русского языка в условиях реализации ФГОС</dc:title>
  <dc:subject/>
  <dc:creator>Домашний ПК</dc:creator>
  <cp:keywords/>
  <dc:description/>
  <cp:lastModifiedBy>Дима</cp:lastModifiedBy>
  <cp:revision>21</cp:revision>
  <cp:lastPrinted>2017-11-14T11:08:00Z</cp:lastPrinted>
  <dcterms:created xsi:type="dcterms:W3CDTF">2016-04-17T07:14:00Z</dcterms:created>
  <dcterms:modified xsi:type="dcterms:W3CDTF">2018-02-20T15:53:00Z</dcterms:modified>
</cp:coreProperties>
</file>